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AB82C" w14:textId="77777777" w:rsidR="001104CA" w:rsidRPr="001104CA" w:rsidRDefault="00C257C2" w:rsidP="001104CA">
      <w:r>
        <w:rPr>
          <w:noProof/>
          <w:lang w:eastAsia="nb-NO"/>
        </w:rPr>
        <w:t xml:space="preserve">            </w:t>
      </w:r>
    </w:p>
    <w:p w14:paraId="09D8518B" w14:textId="77777777" w:rsidR="001104CA" w:rsidRDefault="001104CA" w:rsidP="001104CA">
      <w:pPr>
        <w:jc w:val="center"/>
        <w:rPr>
          <w:b/>
          <w:sz w:val="52"/>
          <w:szCs w:val="52"/>
        </w:rPr>
      </w:pPr>
    </w:p>
    <w:p w14:paraId="46331FF7" w14:textId="77777777" w:rsidR="003D0B39" w:rsidRDefault="003D0B39" w:rsidP="003D0B39">
      <w:pPr>
        <w:rPr>
          <w:b/>
          <w:sz w:val="48"/>
          <w:szCs w:val="48"/>
        </w:rPr>
      </w:pPr>
    </w:p>
    <w:p w14:paraId="2216AF4D" w14:textId="2CFC971A" w:rsidR="004A5878" w:rsidRPr="00934B69" w:rsidRDefault="005C1217" w:rsidP="00934B69">
      <w:pPr>
        <w:jc w:val="center"/>
        <w:rPr>
          <w:sz w:val="40"/>
          <w:szCs w:val="40"/>
        </w:rPr>
      </w:pPr>
      <w:r w:rsidRPr="00934B69">
        <w:rPr>
          <w:b/>
          <w:sz w:val="40"/>
          <w:szCs w:val="40"/>
        </w:rPr>
        <w:t>Årsmøte</w:t>
      </w:r>
      <w:r w:rsidR="00391968" w:rsidRPr="00934B69">
        <w:rPr>
          <w:b/>
          <w:sz w:val="40"/>
          <w:szCs w:val="40"/>
        </w:rPr>
        <w:t xml:space="preserve"> 20</w:t>
      </w:r>
      <w:r w:rsidR="00517AF5" w:rsidRPr="00934B69">
        <w:rPr>
          <w:b/>
          <w:sz w:val="40"/>
          <w:szCs w:val="40"/>
        </w:rPr>
        <w:t>2</w:t>
      </w:r>
      <w:r w:rsidR="00C41A88" w:rsidRPr="00934B69">
        <w:rPr>
          <w:b/>
          <w:sz w:val="40"/>
          <w:szCs w:val="40"/>
        </w:rPr>
        <w:t>5</w:t>
      </w:r>
      <w:r w:rsidR="0086331C" w:rsidRPr="00934B69">
        <w:rPr>
          <w:b/>
          <w:sz w:val="40"/>
          <w:szCs w:val="40"/>
        </w:rPr>
        <w:t xml:space="preserve">; </w:t>
      </w:r>
      <w:r w:rsidR="00C41A88" w:rsidRPr="00934B69">
        <w:rPr>
          <w:b/>
          <w:sz w:val="40"/>
          <w:szCs w:val="40"/>
        </w:rPr>
        <w:t>onsdag 30</w:t>
      </w:r>
      <w:r w:rsidR="007C3E10" w:rsidRPr="00934B69">
        <w:rPr>
          <w:b/>
          <w:sz w:val="40"/>
          <w:szCs w:val="40"/>
        </w:rPr>
        <w:t>.april</w:t>
      </w:r>
    </w:p>
    <w:p w14:paraId="7243DB7D" w14:textId="56156A5B" w:rsidR="002B7899" w:rsidRDefault="007A2E09" w:rsidP="00182606">
      <w:pPr>
        <w:jc w:val="center"/>
        <w:rPr>
          <w:b/>
          <w:sz w:val="22"/>
          <w:szCs w:val="22"/>
        </w:rPr>
      </w:pPr>
      <w:r>
        <w:rPr>
          <w:b/>
          <w:noProof/>
          <w:sz w:val="22"/>
          <w:szCs w:val="22"/>
        </w:rPr>
        <w:t xml:space="preserve">        </w:t>
      </w:r>
    </w:p>
    <w:p w14:paraId="3AE53261" w14:textId="1AFB0B82" w:rsidR="00182606" w:rsidRDefault="00934B69" w:rsidP="00934B69">
      <w:pPr>
        <w:jc w:val="center"/>
        <w:rPr>
          <w:b/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7F1F354D" wp14:editId="36086DF6">
            <wp:extent cx="2897955" cy="1747467"/>
            <wp:effectExtent l="0" t="0" r="0" b="5715"/>
            <wp:docPr id="664070596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070596" name="Bilde 66407059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9873" cy="1754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A7508" w14:textId="77777777" w:rsidR="00934B69" w:rsidRDefault="00934B69" w:rsidP="00934B69">
      <w:pPr>
        <w:jc w:val="center"/>
        <w:rPr>
          <w:b/>
          <w:sz w:val="22"/>
          <w:szCs w:val="22"/>
        </w:rPr>
      </w:pPr>
    </w:p>
    <w:p w14:paraId="773133D9" w14:textId="77777777" w:rsidR="005C1217" w:rsidRPr="001104CA" w:rsidRDefault="005C1217" w:rsidP="005C1217">
      <w:pPr>
        <w:jc w:val="center"/>
        <w:rPr>
          <w:b/>
          <w:sz w:val="32"/>
          <w:szCs w:val="32"/>
        </w:rPr>
      </w:pPr>
      <w:r w:rsidRPr="001104CA">
        <w:rPr>
          <w:b/>
          <w:sz w:val="32"/>
          <w:szCs w:val="32"/>
        </w:rPr>
        <w:t>Hovedmål;</w:t>
      </w:r>
    </w:p>
    <w:p w14:paraId="01E579F5" w14:textId="64E35474" w:rsidR="00471B3B" w:rsidRPr="00182606" w:rsidRDefault="005C1217" w:rsidP="00182606">
      <w:pPr>
        <w:jc w:val="center"/>
        <w:rPr>
          <w:b/>
          <w:sz w:val="32"/>
          <w:szCs w:val="32"/>
        </w:rPr>
      </w:pPr>
      <w:r w:rsidRPr="001104CA">
        <w:rPr>
          <w:b/>
          <w:sz w:val="32"/>
          <w:szCs w:val="32"/>
        </w:rPr>
        <w:t>Rennebu frivilligsentral skal være en tilrettelegger for allsidig frivillig engasjement for folk i Rennebu.</w:t>
      </w:r>
    </w:p>
    <w:p w14:paraId="5A27E6F5" w14:textId="77777777" w:rsidR="0086331C" w:rsidRPr="001104CA" w:rsidRDefault="0086331C" w:rsidP="005C1217">
      <w:pPr>
        <w:rPr>
          <w:b/>
        </w:rPr>
      </w:pPr>
    </w:p>
    <w:p w14:paraId="5B844D58" w14:textId="77777777" w:rsidR="005C1217" w:rsidRPr="00720F57" w:rsidRDefault="005C1217" w:rsidP="005C1217">
      <w:pPr>
        <w:rPr>
          <w:b/>
        </w:rPr>
      </w:pPr>
      <w:r w:rsidRPr="00720F57">
        <w:rPr>
          <w:b/>
        </w:rPr>
        <w:t>Undermål;</w:t>
      </w:r>
    </w:p>
    <w:p w14:paraId="7D9822A7" w14:textId="77777777" w:rsidR="005C1217" w:rsidRDefault="005C1217" w:rsidP="005C1217">
      <w:r>
        <w:t>*Rennebu frivilligsentral skal jobbe for å s</w:t>
      </w:r>
      <w:r w:rsidRPr="00F456D9">
        <w:t>tyrke og bygge engasjement for alle typer frivillig arbeid.</w:t>
      </w:r>
    </w:p>
    <w:p w14:paraId="507650E9" w14:textId="77777777" w:rsidR="005C1217" w:rsidRPr="00F456D9" w:rsidRDefault="005C1217" w:rsidP="005C1217"/>
    <w:p w14:paraId="660AD861" w14:textId="7BEDD957" w:rsidR="005C1217" w:rsidRDefault="005C1217" w:rsidP="005C1217">
      <w:r>
        <w:t>*</w:t>
      </w:r>
      <w:r w:rsidRPr="00F456D9">
        <w:t>De fr</w:t>
      </w:r>
      <w:r w:rsidR="001D4ECF">
        <w:t xml:space="preserve">ivillige og det disse ønsker å </w:t>
      </w:r>
      <w:r w:rsidRPr="00F456D9">
        <w:t>bidra med skal være det sentrale for virksomheten.</w:t>
      </w:r>
    </w:p>
    <w:p w14:paraId="491BE3FE" w14:textId="77777777" w:rsidR="005C1217" w:rsidRDefault="005C1217" w:rsidP="005C1217"/>
    <w:p w14:paraId="4E06708C" w14:textId="77777777" w:rsidR="005C1217" w:rsidRDefault="005C1217" w:rsidP="005C1217">
      <w:r>
        <w:t>*Lokaliteter og aktiviteter skal bygge opp under møteplassen som frivilligsentralen skal være, for enkeltmennesker, lag, organisasjoner og andre.</w:t>
      </w:r>
    </w:p>
    <w:p w14:paraId="68188C90" w14:textId="77777777" w:rsidR="005C1217" w:rsidRPr="00F456D9" w:rsidRDefault="005C1217" w:rsidP="005C1217"/>
    <w:p w14:paraId="10D56B20" w14:textId="77777777" w:rsidR="005C1217" w:rsidRDefault="005C1217" w:rsidP="005C1217">
      <w:r>
        <w:t>*</w:t>
      </w:r>
      <w:proofErr w:type="spellStart"/>
      <w:r w:rsidRPr="00F456D9">
        <w:t>F</w:t>
      </w:r>
      <w:r>
        <w:t>rivilligsentralen</w:t>
      </w:r>
      <w:proofErr w:type="spellEnd"/>
      <w:r>
        <w:t xml:space="preserve"> skal jobbe for å skape </w:t>
      </w:r>
      <w:r w:rsidRPr="00F456D9">
        <w:t xml:space="preserve">samarbeid på tvers av frivillig, </w:t>
      </w:r>
      <w:r>
        <w:t>offentlig og privat sektor.</w:t>
      </w:r>
    </w:p>
    <w:p w14:paraId="667B52EF" w14:textId="77777777" w:rsidR="005C1217" w:rsidRDefault="005C1217" w:rsidP="004D73D9">
      <w:pPr>
        <w:rPr>
          <w:b/>
          <w:szCs w:val="28"/>
        </w:rPr>
      </w:pPr>
    </w:p>
    <w:p w14:paraId="24299064" w14:textId="77777777" w:rsidR="005C1217" w:rsidRDefault="005C1217" w:rsidP="004D73D9">
      <w:pPr>
        <w:rPr>
          <w:b/>
          <w:szCs w:val="28"/>
        </w:rPr>
      </w:pPr>
    </w:p>
    <w:p w14:paraId="48A98F72" w14:textId="77777777" w:rsidR="00487A8C" w:rsidRDefault="00487A8C" w:rsidP="004D73D9">
      <w:pPr>
        <w:rPr>
          <w:b/>
          <w:szCs w:val="28"/>
        </w:rPr>
      </w:pPr>
    </w:p>
    <w:p w14:paraId="50CBE450" w14:textId="77777777" w:rsidR="00487A8C" w:rsidRDefault="00487A8C" w:rsidP="004D73D9">
      <w:pPr>
        <w:rPr>
          <w:b/>
          <w:szCs w:val="28"/>
        </w:rPr>
      </w:pPr>
    </w:p>
    <w:p w14:paraId="6994FF94" w14:textId="77777777" w:rsidR="0080011D" w:rsidRPr="002F6746" w:rsidRDefault="002F6746" w:rsidP="004D73D9">
      <w:pPr>
        <w:rPr>
          <w:b/>
          <w:szCs w:val="28"/>
        </w:rPr>
      </w:pPr>
      <w:r>
        <w:rPr>
          <w:b/>
          <w:szCs w:val="28"/>
        </w:rPr>
        <w:t>Styret:</w:t>
      </w:r>
    </w:p>
    <w:p w14:paraId="141DB3E6" w14:textId="7D6B2E10" w:rsidR="002B7899" w:rsidRDefault="00F308AC" w:rsidP="004D73D9">
      <w:r>
        <w:t xml:space="preserve">Eli Krogstad </w:t>
      </w:r>
      <w:r w:rsidR="00F06E8D">
        <w:t xml:space="preserve">(styreleder, repr. </w:t>
      </w:r>
      <w:proofErr w:type="spellStart"/>
      <w:r w:rsidR="00F06E8D">
        <w:t>Lions</w:t>
      </w:r>
      <w:proofErr w:type="spellEnd"/>
      <w:r w:rsidR="00517AF5">
        <w:t>)</w:t>
      </w:r>
    </w:p>
    <w:p w14:paraId="42D43A04" w14:textId="3887E0D4" w:rsidR="006D0116" w:rsidRDefault="00517AF5" w:rsidP="004D73D9">
      <w:r>
        <w:t xml:space="preserve">Bjørn </w:t>
      </w:r>
      <w:proofErr w:type="spellStart"/>
      <w:r>
        <w:t>Trøite</w:t>
      </w:r>
      <w:proofErr w:type="spellEnd"/>
      <w:r>
        <w:t>, styremedlem (Rennebu skytterlag)</w:t>
      </w:r>
    </w:p>
    <w:p w14:paraId="62C281C5" w14:textId="64F0F9EE" w:rsidR="00BE0ACB" w:rsidRDefault="00517AF5" w:rsidP="00BE0ACB">
      <w:r>
        <w:t>Margit Gunnes, styremedlem (Frivillige)</w:t>
      </w:r>
    </w:p>
    <w:p w14:paraId="4B30D7CC" w14:textId="6880C18D" w:rsidR="00C41A88" w:rsidRDefault="00C41A88" w:rsidP="00BE0ACB">
      <w:r>
        <w:t>Arvid Tverdal, styremedlem (</w:t>
      </w:r>
      <w:proofErr w:type="spellStart"/>
      <w:r w:rsidR="004D53FB">
        <w:t>Gisnås</w:t>
      </w:r>
      <w:proofErr w:type="spellEnd"/>
      <w:r w:rsidR="004D53FB">
        <w:t xml:space="preserve">/Havdal </w:t>
      </w:r>
      <w:proofErr w:type="spellStart"/>
      <w:r w:rsidR="004D53FB">
        <w:t>G</w:t>
      </w:r>
      <w:r>
        <w:t>rendalag</w:t>
      </w:r>
      <w:proofErr w:type="spellEnd"/>
      <w:r>
        <w:t>)</w:t>
      </w:r>
    </w:p>
    <w:p w14:paraId="5AF945FF" w14:textId="2120573B" w:rsidR="002B7899" w:rsidRDefault="002B7899" w:rsidP="00BE0ACB">
      <w:r>
        <w:t>Tove Inger Lien, styremedlem ( Innset</w:t>
      </w:r>
      <w:r w:rsidR="00517AF5">
        <w:t xml:space="preserve">/Ulsberg </w:t>
      </w:r>
      <w:proofErr w:type="spellStart"/>
      <w:r w:rsidR="004D53FB">
        <w:t>G</w:t>
      </w:r>
      <w:r w:rsidR="00517AF5">
        <w:t>rendalag</w:t>
      </w:r>
      <w:proofErr w:type="spellEnd"/>
      <w:r w:rsidR="00517AF5">
        <w:t xml:space="preserve"> – frivillige)</w:t>
      </w:r>
    </w:p>
    <w:p w14:paraId="05678AD4" w14:textId="71138190" w:rsidR="00517AF5" w:rsidRDefault="00F06E8D" w:rsidP="004D73D9">
      <w:r>
        <w:t>Per Kristian Bjerkset – Ola Halland – (rep Rennebu kommune fra valget høsten 2023)</w:t>
      </w:r>
    </w:p>
    <w:p w14:paraId="01EAB48A" w14:textId="70BF2FDF" w:rsidR="006D0116" w:rsidRDefault="007C3E10" w:rsidP="004D73D9">
      <w:r>
        <w:t>Bodhild Hårstad</w:t>
      </w:r>
      <w:r w:rsidR="001D4ECF">
        <w:t xml:space="preserve"> </w:t>
      </w:r>
      <w:r w:rsidR="00F06E8D">
        <w:t>(</w:t>
      </w:r>
      <w:r w:rsidR="004159EE">
        <w:t xml:space="preserve">gikk inn som fast medlem i styret etter at Nelly </w:t>
      </w:r>
      <w:proofErr w:type="spellStart"/>
      <w:r w:rsidR="004159EE">
        <w:t>Svedahl</w:t>
      </w:r>
      <w:proofErr w:type="spellEnd"/>
      <w:r w:rsidR="004159EE">
        <w:t xml:space="preserve"> gikk bort)</w:t>
      </w:r>
    </w:p>
    <w:p w14:paraId="241CC396" w14:textId="77777777" w:rsidR="00BD56A9" w:rsidRPr="00F456D9" w:rsidRDefault="00BD56A9" w:rsidP="004D73D9"/>
    <w:p w14:paraId="7E8826D6" w14:textId="77777777" w:rsidR="00BD56A9" w:rsidRPr="00F456D9" w:rsidRDefault="00BD56A9" w:rsidP="004D73D9"/>
    <w:p w14:paraId="4846CC50" w14:textId="32191EFF" w:rsidR="00BD56A9" w:rsidRDefault="005D4F4A" w:rsidP="004D73D9">
      <w:r>
        <w:rPr>
          <w:b/>
        </w:rPr>
        <w:t>Eier:</w:t>
      </w:r>
      <w:r w:rsidR="00BD56A9" w:rsidRPr="00F456D9">
        <w:t xml:space="preserve"> Rennebu frivilligsentral er </w:t>
      </w:r>
      <w:proofErr w:type="spellStart"/>
      <w:r w:rsidR="00BD56A9" w:rsidRPr="00F456D9">
        <w:t>foreningseid</w:t>
      </w:r>
      <w:proofErr w:type="spellEnd"/>
      <w:r w:rsidR="00BD56A9" w:rsidRPr="00F456D9">
        <w:t>, i tillegg har Rennebu kommune eierskap til sentralen</w:t>
      </w:r>
      <w:r w:rsidR="001D4ECF">
        <w:t xml:space="preserve"> gjennom en skriftlig avtale,</w:t>
      </w:r>
      <w:r w:rsidR="00BD56A9" w:rsidRPr="00F456D9">
        <w:t xml:space="preserve"> og skal </w:t>
      </w:r>
      <w:r w:rsidR="00F06E8D">
        <w:t xml:space="preserve">til enhver tid </w:t>
      </w:r>
      <w:r w:rsidR="00BD56A9" w:rsidRPr="00F456D9">
        <w:t>ha en representant inn i styret</w:t>
      </w:r>
      <w:r w:rsidR="0086331C">
        <w:t>.</w:t>
      </w:r>
    </w:p>
    <w:p w14:paraId="5F18FA8B" w14:textId="77777777" w:rsidR="00D24C85" w:rsidRDefault="00D24C85" w:rsidP="004D73D9"/>
    <w:p w14:paraId="5C508C66" w14:textId="7DDA3325" w:rsidR="005A5C57" w:rsidRDefault="005D4F4A" w:rsidP="004D73D9">
      <w:r>
        <w:rPr>
          <w:b/>
        </w:rPr>
        <w:t>Finansiering:</w:t>
      </w:r>
      <w:r w:rsidR="00E421EE">
        <w:t xml:space="preserve"> Tilskudd fra </w:t>
      </w:r>
      <w:r w:rsidR="001D4ECF">
        <w:t>Rennebu kommune var i 202</w:t>
      </w:r>
      <w:r w:rsidR="00C41A88">
        <w:t>4</w:t>
      </w:r>
      <w:r w:rsidR="001D4ECF">
        <w:t xml:space="preserve"> </w:t>
      </w:r>
      <w:r w:rsidR="00517AF5">
        <w:t xml:space="preserve">på kr. </w:t>
      </w:r>
      <w:r w:rsidR="00C41A88">
        <w:t xml:space="preserve">1 033 </w:t>
      </w:r>
      <w:r w:rsidR="00492BC1">
        <w:t>0</w:t>
      </w:r>
      <w:r w:rsidR="00C41A88">
        <w:t>00</w:t>
      </w:r>
      <w:r w:rsidR="00517AF5">
        <w:t>,- Av dette er 4</w:t>
      </w:r>
      <w:r w:rsidR="00487A8C">
        <w:t>98</w:t>
      </w:r>
      <w:r w:rsidR="00C41A88">
        <w:t xml:space="preserve"> 000</w:t>
      </w:r>
      <w:r w:rsidR="00517AF5">
        <w:t xml:space="preserve"> øremerka tilskudd fra staten.</w:t>
      </w:r>
    </w:p>
    <w:p w14:paraId="19270018" w14:textId="77777777" w:rsidR="00D24C85" w:rsidRPr="00F456D9" w:rsidRDefault="00D24C85" w:rsidP="004D73D9">
      <w:r>
        <w:t>Renn</w:t>
      </w:r>
      <w:r w:rsidR="00171550">
        <w:t>ebu kommune er teknisk arbeidsgiver</w:t>
      </w:r>
      <w:r>
        <w:t xml:space="preserve"> for dagl</w:t>
      </w:r>
      <w:r w:rsidR="0035207C">
        <w:t>ig leder.</w:t>
      </w:r>
    </w:p>
    <w:p w14:paraId="083B66CC" w14:textId="77777777" w:rsidR="00BD56A9" w:rsidRPr="00F456D9" w:rsidRDefault="00BD56A9" w:rsidP="004D73D9"/>
    <w:p w14:paraId="54633FAB" w14:textId="2845350F" w:rsidR="00F06E8D" w:rsidRDefault="005D4F4A" w:rsidP="005D4F4A">
      <w:r>
        <w:rPr>
          <w:b/>
        </w:rPr>
        <w:t>Ansatte:</w:t>
      </w:r>
      <w:r>
        <w:t xml:space="preserve"> Total stillingsandel </w:t>
      </w:r>
      <w:r w:rsidR="00F06E8D">
        <w:t xml:space="preserve">i 2023 </w:t>
      </w:r>
      <w:r>
        <w:t>ve</w:t>
      </w:r>
      <w:r w:rsidR="001D4ECF">
        <w:t xml:space="preserve">d Rennebu frivilligsentral er </w:t>
      </w:r>
      <w:proofErr w:type="spellStart"/>
      <w:r w:rsidR="001D4ECF">
        <w:t>ca</w:t>
      </w:r>
      <w:proofErr w:type="spellEnd"/>
      <w:r w:rsidR="001D4ECF">
        <w:t xml:space="preserve"> 1</w:t>
      </w:r>
      <w:r w:rsidR="00C41A88">
        <w:t>00</w:t>
      </w:r>
      <w:r w:rsidR="001D4ECF">
        <w:t xml:space="preserve"> %</w:t>
      </w:r>
    </w:p>
    <w:p w14:paraId="3602C934" w14:textId="702AC199" w:rsidR="0081099F" w:rsidRDefault="00C41A88" w:rsidP="005D4F4A">
      <w:r>
        <w:t xml:space="preserve">I 2024 har Maj Britt ivaretatt jobben som leder stort sett alene. </w:t>
      </w:r>
      <w:r w:rsidR="008C0C6A">
        <w:t xml:space="preserve">Tidligere medarbeider </w:t>
      </w:r>
      <w:r>
        <w:t xml:space="preserve">har vært sykemeldt siden mai 2024, og før den tid var </w:t>
      </w:r>
      <w:r w:rsidR="008C0C6A">
        <w:t xml:space="preserve">har </w:t>
      </w:r>
      <w:r>
        <w:t>ikke</w:t>
      </w:r>
      <w:r w:rsidR="008C0C6A">
        <w:t xml:space="preserve"> vedkommende vært</w:t>
      </w:r>
      <w:r>
        <w:t xml:space="preserve"> særlig delaktig i jobb på frivilligsentralen av helsemessige årsaker</w:t>
      </w:r>
    </w:p>
    <w:p w14:paraId="0739999D" w14:textId="22D8EC39" w:rsidR="00F06E8D" w:rsidRDefault="00BA7A86" w:rsidP="005D4F4A">
      <w:r>
        <w:t xml:space="preserve">Vi har hatt utfordringer med å få renholder, da </w:t>
      </w:r>
      <w:proofErr w:type="spellStart"/>
      <w:r>
        <w:t>Watsana</w:t>
      </w:r>
      <w:proofErr w:type="spellEnd"/>
      <w:r>
        <w:t xml:space="preserve"> Gynnild sa opp jobben sin i 2024, men siden november har </w:t>
      </w:r>
      <w:r w:rsidR="008C0C6A">
        <w:t xml:space="preserve">en ny dame fra Ukraina </w:t>
      </w:r>
      <w:r>
        <w:t xml:space="preserve">vært ansatt og det fungerer fint, </w:t>
      </w:r>
      <w:r w:rsidR="008C0C6A">
        <w:t>hun</w:t>
      </w:r>
      <w:r w:rsidR="00F2530B">
        <w:t xml:space="preserve"> </w:t>
      </w:r>
      <w:r w:rsidR="005D4F4A" w:rsidRPr="00F456D9">
        <w:t xml:space="preserve">tar seg av renhold en gang pr. uke. </w:t>
      </w:r>
    </w:p>
    <w:p w14:paraId="52972151" w14:textId="62418935" w:rsidR="005D4F4A" w:rsidRPr="00F456D9" w:rsidRDefault="005D4F4A" w:rsidP="005D4F4A">
      <w:r w:rsidRPr="00F456D9">
        <w:t>Arbeidsmiljøet er godt og vi jobber for å ha god dialog mellom daglig leder og styret, de ansatte for øvrig og med de frivillige ildsjelene.</w:t>
      </w:r>
      <w:r>
        <w:t xml:space="preserve"> Kontoret er bemannet</w:t>
      </w:r>
      <w:r w:rsidR="00F2530B">
        <w:t xml:space="preserve"> daglig mellom 08.00 og 15.30</w:t>
      </w:r>
      <w:r w:rsidR="002429D0">
        <w:t>, unntatt fredager.</w:t>
      </w:r>
    </w:p>
    <w:p w14:paraId="0AE60090" w14:textId="77777777" w:rsidR="005D4F4A" w:rsidRDefault="005D4F4A" w:rsidP="004D73D9">
      <w:pPr>
        <w:rPr>
          <w:b/>
        </w:rPr>
      </w:pPr>
    </w:p>
    <w:p w14:paraId="34B04983" w14:textId="77777777" w:rsidR="005D4F4A" w:rsidRDefault="005D4F4A" w:rsidP="004D73D9">
      <w:pPr>
        <w:rPr>
          <w:b/>
        </w:rPr>
      </w:pPr>
    </w:p>
    <w:p w14:paraId="6A00FF14" w14:textId="3D2D4D02" w:rsidR="00BD56A9" w:rsidRDefault="0035207C" w:rsidP="004D73D9">
      <w:r w:rsidRPr="00171550">
        <w:rPr>
          <w:b/>
        </w:rPr>
        <w:t>Frivillige timer</w:t>
      </w:r>
      <w:r w:rsidR="009D1E9D">
        <w:t xml:space="preserve">; </w:t>
      </w:r>
      <w:r w:rsidR="00C41A88">
        <w:rPr>
          <w:b/>
          <w:bCs/>
          <w:u w:val="single"/>
        </w:rPr>
        <w:t>7200</w:t>
      </w:r>
    </w:p>
    <w:p w14:paraId="342017F6" w14:textId="77777777" w:rsidR="004159EE" w:rsidRPr="00F456D9" w:rsidRDefault="004159EE" w:rsidP="004D73D9"/>
    <w:p w14:paraId="43468FF6" w14:textId="77777777" w:rsidR="00BD56A9" w:rsidRPr="00F456D9" w:rsidRDefault="00BD56A9" w:rsidP="004D73D9"/>
    <w:p w14:paraId="050DA737" w14:textId="054C8E43" w:rsidR="00DB1705" w:rsidRPr="00F456D9" w:rsidRDefault="00BD56A9" w:rsidP="004D73D9">
      <w:r w:rsidRPr="00D44A32">
        <w:rPr>
          <w:b/>
        </w:rPr>
        <w:t>Frivillige</w:t>
      </w:r>
      <w:r w:rsidR="0035207C">
        <w:t xml:space="preserve">; I overkant av </w:t>
      </w:r>
      <w:r w:rsidR="0035207C" w:rsidRPr="000E367E">
        <w:t>110</w:t>
      </w:r>
      <w:r w:rsidRPr="00F456D9">
        <w:t xml:space="preserve"> frivillige har deltatt i små og store oppgaver gjennom sentralen i året som har gått.</w:t>
      </w:r>
      <w:r w:rsidR="00302AFC">
        <w:t xml:space="preserve"> Ant</w:t>
      </w:r>
      <w:r w:rsidR="002A0340">
        <w:t>all frivillige er nokså stabilt, men v</w:t>
      </w:r>
      <w:r w:rsidR="001D4ECF">
        <w:t xml:space="preserve">i har det siste året rekruttert et titalls nye frivillige til ulike frivillige koronaoppgaver. </w:t>
      </w:r>
      <w:r w:rsidR="006E198F">
        <w:t>I forbindelse med enkeltarrangement rekrutteres det inn frivillige også fra andre lag og organisasjoner.</w:t>
      </w:r>
    </w:p>
    <w:p w14:paraId="77D48A18" w14:textId="77777777" w:rsidR="00C9639A" w:rsidRDefault="00C9639A" w:rsidP="002A0340">
      <w:pPr>
        <w:rPr>
          <w:noProof/>
          <w:color w:val="FF0000"/>
          <w:lang w:eastAsia="nb-NO"/>
        </w:rPr>
      </w:pPr>
    </w:p>
    <w:p w14:paraId="575369B4" w14:textId="2A9764B5" w:rsidR="00BE0ACB" w:rsidRDefault="005C1217" w:rsidP="00A5344E">
      <w:r w:rsidRPr="00D44A32">
        <w:rPr>
          <w:b/>
        </w:rPr>
        <w:t>Styret har</w:t>
      </w:r>
      <w:r w:rsidR="005A5C57">
        <w:t xml:space="preserve"> i 20</w:t>
      </w:r>
      <w:r w:rsidR="001D4ECF">
        <w:t>2</w:t>
      </w:r>
      <w:r w:rsidR="00195C8A">
        <w:t>3</w:t>
      </w:r>
      <w:r w:rsidR="00145F44">
        <w:t>/24</w:t>
      </w:r>
      <w:r w:rsidR="001D4ECF">
        <w:t xml:space="preserve"> </w:t>
      </w:r>
      <w:r w:rsidR="007C0D8C">
        <w:t xml:space="preserve">hatt </w:t>
      </w:r>
      <w:r w:rsidR="00145F44">
        <w:t>8</w:t>
      </w:r>
      <w:r w:rsidR="007C3E10">
        <w:t xml:space="preserve"> </w:t>
      </w:r>
      <w:r w:rsidR="001D4ECF">
        <w:t>styremøter og</w:t>
      </w:r>
      <w:r w:rsidR="0086331C">
        <w:t xml:space="preserve"> behandlet</w:t>
      </w:r>
      <w:r w:rsidR="007C3E10">
        <w:t xml:space="preserve"> </w:t>
      </w:r>
      <w:r w:rsidR="00145F44">
        <w:t>30</w:t>
      </w:r>
      <w:r w:rsidR="0086331C">
        <w:t xml:space="preserve"> saker</w:t>
      </w:r>
      <w:r w:rsidR="007C0D8C">
        <w:t>.</w:t>
      </w:r>
      <w:r w:rsidR="001D4ECF">
        <w:t xml:space="preserve"> </w:t>
      </w:r>
      <w:r w:rsidR="00F20F9A">
        <w:t xml:space="preserve">Årsmøtet ble avholdt </w:t>
      </w:r>
      <w:r w:rsidR="00145F44">
        <w:t>24.april</w:t>
      </w:r>
      <w:r w:rsidR="00F20F9A">
        <w:t xml:space="preserve"> 202</w:t>
      </w:r>
      <w:r w:rsidR="00145F44">
        <w:t>3</w:t>
      </w:r>
      <w:r w:rsidR="00F20F9A">
        <w:t xml:space="preserve"> på frivillighuset.</w:t>
      </w:r>
    </w:p>
    <w:p w14:paraId="360B0172" w14:textId="77777777" w:rsidR="00BE0ACB" w:rsidRDefault="00BE0ACB" w:rsidP="005C1217"/>
    <w:p w14:paraId="5F435132" w14:textId="5612CA0A" w:rsidR="005C1217" w:rsidRDefault="001D4ECF" w:rsidP="005C1217">
      <w:r>
        <w:t>Også i år er det på sin plass og rette en stor takk til politikere og administrasjon i Rennebu kommune. Kommunen er en positiv og inkluderende samarbeidspartner som ser verdien i arbeidet som blir lagt ned gjennom ulike oppgaver ved Rennebu frivilligsentral.</w:t>
      </w:r>
    </w:p>
    <w:p w14:paraId="0872DDBB" w14:textId="77777777" w:rsidR="008C0C6A" w:rsidRDefault="008C0C6A" w:rsidP="008C0C6A"/>
    <w:p w14:paraId="39B0F11A" w14:textId="17B2197B" w:rsidR="008C0C6A" w:rsidRDefault="008C0C6A" w:rsidP="008C0C6A">
      <w:r w:rsidRPr="00B1595F">
        <w:rPr>
          <w:b/>
          <w:bCs/>
        </w:rPr>
        <w:t>Regnskap</w:t>
      </w:r>
      <w:r>
        <w:t>:</w:t>
      </w:r>
      <w:r w:rsidR="009568FA">
        <w:t xml:space="preserve"> </w:t>
      </w:r>
      <w:r>
        <w:t>Linda Selnes, Horg Regnskap</w:t>
      </w:r>
    </w:p>
    <w:p w14:paraId="348EE2C0" w14:textId="77777777" w:rsidR="00BC27F6" w:rsidRPr="006D4F4D" w:rsidRDefault="00BC27F6" w:rsidP="005C1217">
      <w:pPr>
        <w:rPr>
          <w:color w:val="FF0000"/>
        </w:rPr>
      </w:pPr>
    </w:p>
    <w:p w14:paraId="689DB5B1" w14:textId="77777777" w:rsidR="00CB51A7" w:rsidRDefault="00CB51A7" w:rsidP="004D73D9"/>
    <w:p w14:paraId="05502E42" w14:textId="4E35309B" w:rsidR="00B02D90" w:rsidRDefault="004C31A3" w:rsidP="002B7899">
      <w:r>
        <w:rPr>
          <w:b/>
        </w:rPr>
        <w:t>Økonomi</w:t>
      </w:r>
      <w:r w:rsidR="000E367E">
        <w:rPr>
          <w:b/>
        </w:rPr>
        <w:t>:</w:t>
      </w:r>
      <w:r w:rsidR="002A31BD">
        <w:rPr>
          <w:b/>
        </w:rPr>
        <w:t xml:space="preserve"> </w:t>
      </w:r>
      <w:r w:rsidR="002A31BD" w:rsidRPr="002A31BD">
        <w:t>Årets regnskap vis</w:t>
      </w:r>
      <w:r w:rsidR="001D4ECF">
        <w:t xml:space="preserve">er et </w:t>
      </w:r>
      <w:r w:rsidR="00195C8A">
        <w:t>overskudd på kr.</w:t>
      </w:r>
      <w:r w:rsidR="00082273">
        <w:t xml:space="preserve"> 47 899,-</w:t>
      </w:r>
    </w:p>
    <w:p w14:paraId="7FE7769E" w14:textId="77777777" w:rsidR="00B1595F" w:rsidRDefault="00B1595F" w:rsidP="002B7899"/>
    <w:p w14:paraId="421E0358" w14:textId="7E61D8C9" w:rsidR="00B1595F" w:rsidRDefault="00B1595F" w:rsidP="002B7899">
      <w:r w:rsidRPr="00B1595F">
        <w:rPr>
          <w:b/>
          <w:bCs/>
        </w:rPr>
        <w:t>Revisorer:</w:t>
      </w:r>
      <w:r>
        <w:t xml:space="preserve"> </w:t>
      </w:r>
      <w:r w:rsidR="008C0C6A">
        <w:t xml:space="preserve">Gerd </w:t>
      </w:r>
      <w:proofErr w:type="spellStart"/>
      <w:r w:rsidR="008C0C6A">
        <w:t>Krovoll</w:t>
      </w:r>
      <w:proofErr w:type="spellEnd"/>
      <w:r w:rsidR="008C0C6A">
        <w:t xml:space="preserve"> og</w:t>
      </w:r>
      <w:r>
        <w:t xml:space="preserve"> Karen Berit </w:t>
      </w:r>
      <w:proofErr w:type="spellStart"/>
      <w:r>
        <w:t>Berghehaug</w:t>
      </w:r>
      <w:proofErr w:type="spellEnd"/>
    </w:p>
    <w:p w14:paraId="4BEFA66F" w14:textId="77777777" w:rsidR="0063715F" w:rsidRDefault="0063715F" w:rsidP="002B7899"/>
    <w:p w14:paraId="4C78D4C9" w14:textId="1AD810B2" w:rsidR="002B7899" w:rsidRDefault="0063715F" w:rsidP="002A0340">
      <w:pPr>
        <w:spacing w:after="200" w:line="276" w:lineRule="auto"/>
        <w:ind w:right="0"/>
      </w:pPr>
      <w:r>
        <w:rPr>
          <w:noProof/>
        </w:rPr>
        <w:drawing>
          <wp:inline distT="0" distB="0" distL="0" distR="0" wp14:anchorId="31E08021" wp14:editId="309CDEA0">
            <wp:extent cx="1265779" cy="1794168"/>
            <wp:effectExtent l="0" t="0" r="0" b="0"/>
            <wp:docPr id="1623730737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7553" cy="1810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AD8A2A1" wp14:editId="61D48270">
            <wp:extent cx="1822465" cy="1345925"/>
            <wp:effectExtent l="0" t="0" r="6350" b="6985"/>
            <wp:docPr id="707195061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408" cy="1362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15F">
        <w:t xml:space="preserve"> </w:t>
      </w:r>
      <w:r>
        <w:rPr>
          <w:noProof/>
        </w:rPr>
        <w:drawing>
          <wp:inline distT="0" distB="0" distL="0" distR="0" wp14:anchorId="3605FF7D" wp14:editId="6E377D72">
            <wp:extent cx="1324193" cy="1765423"/>
            <wp:effectExtent l="0" t="0" r="9525" b="6350"/>
            <wp:docPr id="2107293849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8366" cy="1784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2B5A616A" wp14:editId="554F1342">
            <wp:extent cx="2003349" cy="1502654"/>
            <wp:effectExtent l="0" t="0" r="0" b="2540"/>
            <wp:docPr id="608538762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420" cy="1520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7B217C">
        <w:rPr>
          <w:noProof/>
        </w:rPr>
        <w:drawing>
          <wp:inline distT="0" distB="0" distL="0" distR="0" wp14:anchorId="395F3F6C" wp14:editId="11E9E6FC">
            <wp:extent cx="1359731" cy="1812802"/>
            <wp:effectExtent l="0" t="0" r="0" b="0"/>
            <wp:docPr id="938085660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 r:link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3728" cy="1831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217C">
        <w:t xml:space="preserve"> </w:t>
      </w:r>
      <w:r w:rsidR="007B217C">
        <w:rPr>
          <w:noProof/>
        </w:rPr>
        <w:drawing>
          <wp:inline distT="0" distB="0" distL="0" distR="0" wp14:anchorId="786F636B" wp14:editId="60860E92">
            <wp:extent cx="1508984" cy="1131845"/>
            <wp:effectExtent l="0" t="0" r="0" b="0"/>
            <wp:docPr id="140124933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r:link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0563" cy="114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C6B17" w14:textId="27CD80A9" w:rsidR="00B8550A" w:rsidRDefault="00B8550A" w:rsidP="00145F44">
      <w:pPr>
        <w:jc w:val="center"/>
        <w:rPr>
          <w:b/>
          <w:sz w:val="32"/>
          <w:szCs w:val="32"/>
        </w:rPr>
      </w:pPr>
    </w:p>
    <w:p w14:paraId="55585A68" w14:textId="17D0E9C9" w:rsidR="00B8550A" w:rsidRDefault="00B8550A" w:rsidP="004D73D9">
      <w:pPr>
        <w:rPr>
          <w:b/>
          <w:sz w:val="32"/>
          <w:szCs w:val="32"/>
        </w:rPr>
      </w:pPr>
    </w:p>
    <w:p w14:paraId="0E735191" w14:textId="77777777" w:rsidR="00B8550A" w:rsidRDefault="00B8550A" w:rsidP="004D73D9">
      <w:pPr>
        <w:rPr>
          <w:b/>
          <w:sz w:val="32"/>
          <w:szCs w:val="32"/>
        </w:rPr>
      </w:pPr>
    </w:p>
    <w:p w14:paraId="4943AFD5" w14:textId="399118DB" w:rsidR="002B7899" w:rsidRPr="00171550" w:rsidRDefault="002B7899" w:rsidP="004D73D9">
      <w:pPr>
        <w:rPr>
          <w:b/>
          <w:sz w:val="32"/>
          <w:szCs w:val="32"/>
        </w:rPr>
      </w:pPr>
      <w:r>
        <w:rPr>
          <w:b/>
          <w:sz w:val="32"/>
          <w:szCs w:val="32"/>
        </w:rPr>
        <w:t>Aktiviteter i året som har gått;</w:t>
      </w:r>
      <w:r w:rsidR="00575EA7">
        <w:rPr>
          <w:b/>
          <w:sz w:val="32"/>
          <w:szCs w:val="32"/>
        </w:rPr>
        <w:t xml:space="preserve">                </w:t>
      </w:r>
    </w:p>
    <w:p w14:paraId="44BD49AF" w14:textId="65D92A82" w:rsidR="002B7899" w:rsidRPr="00F456D9" w:rsidRDefault="002B7899" w:rsidP="00575EA7">
      <w:pPr>
        <w:rPr>
          <w:noProof/>
          <w:lang w:eastAsia="nb-NO"/>
        </w:rPr>
      </w:pPr>
      <w:r>
        <w:rPr>
          <w:b/>
          <w:noProof/>
          <w:sz w:val="22"/>
          <w:szCs w:val="22"/>
          <w:lang w:eastAsia="nb-NO"/>
        </w:rPr>
        <w:t xml:space="preserve">               </w:t>
      </w:r>
      <w:r w:rsidR="00575EA7">
        <w:rPr>
          <w:b/>
          <w:noProof/>
          <w:sz w:val="32"/>
          <w:szCs w:val="32"/>
        </w:rPr>
        <w:t xml:space="preserve">       </w:t>
      </w:r>
      <w:r>
        <w:rPr>
          <w:b/>
          <w:noProof/>
          <w:sz w:val="22"/>
          <w:szCs w:val="22"/>
          <w:lang w:eastAsia="nb-NO"/>
        </w:rPr>
        <w:t xml:space="preserve">                 </w:t>
      </w:r>
      <w:r w:rsidR="00575EA7">
        <w:rPr>
          <w:b/>
          <w:noProof/>
          <w:sz w:val="32"/>
          <w:szCs w:val="32"/>
        </w:rPr>
        <w:t xml:space="preserve">                                  </w:t>
      </w:r>
      <w:r>
        <w:rPr>
          <w:b/>
          <w:noProof/>
          <w:sz w:val="22"/>
          <w:szCs w:val="22"/>
          <w:lang w:eastAsia="nb-NO"/>
        </w:rPr>
        <w:t xml:space="preserve">                            </w:t>
      </w:r>
      <w:r>
        <w:rPr>
          <w:noProof/>
          <w:lang w:eastAsia="nb-NO"/>
        </w:rPr>
        <w:t xml:space="preserve">                         </w:t>
      </w:r>
    </w:p>
    <w:p w14:paraId="710BEA0D" w14:textId="77777777" w:rsidR="000C17F6" w:rsidRDefault="00697808" w:rsidP="004D73D9">
      <w:pPr>
        <w:rPr>
          <w:b/>
        </w:rPr>
      </w:pPr>
      <w:r w:rsidRPr="00255194">
        <w:rPr>
          <w:b/>
        </w:rPr>
        <w:t>Faste aktiviteter;</w:t>
      </w:r>
    </w:p>
    <w:p w14:paraId="711EED5B" w14:textId="77777777" w:rsidR="00BE5CB9" w:rsidRPr="00255194" w:rsidRDefault="00BE5CB9" w:rsidP="004D73D9">
      <w:pPr>
        <w:rPr>
          <w:b/>
        </w:rPr>
      </w:pPr>
    </w:p>
    <w:p w14:paraId="4A84A6FB" w14:textId="77777777" w:rsidR="005D5FCC" w:rsidRDefault="00625CA3" w:rsidP="005D5FCC">
      <w:pPr>
        <w:numPr>
          <w:ilvl w:val="0"/>
          <w:numId w:val="7"/>
        </w:numPr>
      </w:pPr>
      <w:r>
        <w:t xml:space="preserve">En til en </w:t>
      </w:r>
      <w:r w:rsidR="005D5FCC" w:rsidRPr="00F456D9">
        <w:t>tjenester/</w:t>
      </w:r>
      <w:r>
        <w:t xml:space="preserve"> </w:t>
      </w:r>
      <w:r w:rsidR="005D5FCC" w:rsidRPr="00F456D9">
        <w:t>ledsagertjenester</w:t>
      </w:r>
    </w:p>
    <w:p w14:paraId="5E06CCD0" w14:textId="77777777" w:rsidR="005D5FCC" w:rsidRPr="00F456D9" w:rsidRDefault="005D5FCC" w:rsidP="005D5FCC">
      <w:pPr>
        <w:numPr>
          <w:ilvl w:val="0"/>
          <w:numId w:val="7"/>
        </w:numPr>
      </w:pPr>
      <w:r w:rsidRPr="00F456D9">
        <w:t>Matombringing</w:t>
      </w:r>
    </w:p>
    <w:p w14:paraId="45EC3B67" w14:textId="77777777" w:rsidR="005D5FCC" w:rsidRPr="00F456D9" w:rsidRDefault="005D5FCC" w:rsidP="005D5FCC">
      <w:pPr>
        <w:numPr>
          <w:ilvl w:val="0"/>
          <w:numId w:val="7"/>
        </w:numPr>
      </w:pPr>
      <w:r w:rsidRPr="00F456D9">
        <w:t>Varekjøring</w:t>
      </w:r>
    </w:p>
    <w:p w14:paraId="12AFB138" w14:textId="77777777" w:rsidR="005D5FCC" w:rsidRPr="00F456D9" w:rsidRDefault="005D5FCC" w:rsidP="005D5FCC">
      <w:pPr>
        <w:numPr>
          <w:ilvl w:val="0"/>
          <w:numId w:val="8"/>
        </w:numPr>
      </w:pPr>
      <w:r w:rsidRPr="00F456D9">
        <w:t>Hjelp på hel</w:t>
      </w:r>
      <w:r w:rsidR="00625CA3">
        <w:t>sesenteret</w:t>
      </w:r>
    </w:p>
    <w:p w14:paraId="3BEFF1E8" w14:textId="5D72570E" w:rsidR="005D5FCC" w:rsidRPr="00F456D9" w:rsidRDefault="004405BA" w:rsidP="005D5FCC">
      <w:pPr>
        <w:numPr>
          <w:ilvl w:val="0"/>
          <w:numId w:val="8"/>
        </w:numPr>
      </w:pPr>
      <w:r>
        <w:t xml:space="preserve">Formiddagstreff Voll </w:t>
      </w:r>
    </w:p>
    <w:p w14:paraId="7F2015C4" w14:textId="0E3FFEEC" w:rsidR="005D5FCC" w:rsidRPr="00F456D9" w:rsidRDefault="005D5FCC" w:rsidP="005D5FCC">
      <w:pPr>
        <w:numPr>
          <w:ilvl w:val="0"/>
          <w:numId w:val="8"/>
        </w:numPr>
      </w:pPr>
      <w:r w:rsidRPr="00F456D9">
        <w:t>Frisktrim</w:t>
      </w:r>
      <w:r w:rsidR="002429D0">
        <w:t xml:space="preserve"> - lunsj</w:t>
      </w:r>
    </w:p>
    <w:p w14:paraId="361144AC" w14:textId="5B58B981" w:rsidR="00210834" w:rsidRDefault="00BE5CB9" w:rsidP="002429D0">
      <w:pPr>
        <w:numPr>
          <w:ilvl w:val="0"/>
          <w:numId w:val="8"/>
        </w:numPr>
      </w:pPr>
      <w:r>
        <w:t>Babysang</w:t>
      </w:r>
    </w:p>
    <w:p w14:paraId="3C2E9481" w14:textId="7DA27206" w:rsidR="00A04242" w:rsidRDefault="00A04242" w:rsidP="002429D0">
      <w:pPr>
        <w:numPr>
          <w:ilvl w:val="0"/>
          <w:numId w:val="8"/>
        </w:numPr>
      </w:pPr>
      <w:r>
        <w:t>Møtelokaler</w:t>
      </w:r>
    </w:p>
    <w:p w14:paraId="5D3B56D4" w14:textId="6F0D2F02" w:rsidR="006E03F9" w:rsidRDefault="006E03F9" w:rsidP="002429D0">
      <w:pPr>
        <w:numPr>
          <w:ilvl w:val="0"/>
          <w:numId w:val="8"/>
        </w:numPr>
      </w:pPr>
      <w:r>
        <w:t>Husvenn</w:t>
      </w:r>
    </w:p>
    <w:p w14:paraId="6520AD61" w14:textId="49D6F280" w:rsidR="006E03F9" w:rsidRDefault="006E03F9" w:rsidP="002429D0">
      <w:pPr>
        <w:numPr>
          <w:ilvl w:val="0"/>
          <w:numId w:val="8"/>
        </w:numPr>
      </w:pPr>
      <w:r>
        <w:t>Drift av utstyrssentral</w:t>
      </w:r>
    </w:p>
    <w:p w14:paraId="40655C00" w14:textId="7EEBEF40" w:rsidR="00100832" w:rsidRDefault="00100832" w:rsidP="002429D0">
      <w:pPr>
        <w:numPr>
          <w:ilvl w:val="0"/>
          <w:numId w:val="8"/>
        </w:numPr>
      </w:pPr>
      <w:r>
        <w:t>Salg av batteri høreapparat</w:t>
      </w:r>
    </w:p>
    <w:p w14:paraId="03BCCBAD" w14:textId="3955FC7F" w:rsidR="0030397F" w:rsidRDefault="0030397F" w:rsidP="002429D0">
      <w:pPr>
        <w:numPr>
          <w:ilvl w:val="0"/>
          <w:numId w:val="8"/>
        </w:numPr>
      </w:pPr>
      <w:r>
        <w:t>Språkkafe ukentlig</w:t>
      </w:r>
    </w:p>
    <w:p w14:paraId="5A70351C" w14:textId="7ADF7718" w:rsidR="00233599" w:rsidRDefault="002B7899" w:rsidP="00350054">
      <w:pPr>
        <w:rPr>
          <w:noProof/>
          <w:lang w:eastAsia="nb-NO"/>
        </w:rPr>
      </w:pPr>
      <w:r>
        <w:rPr>
          <w:noProof/>
          <w:lang w:eastAsia="nb-NO"/>
        </w:rPr>
        <w:t xml:space="preserve">     </w:t>
      </w:r>
    </w:p>
    <w:p w14:paraId="728AFB6E" w14:textId="77777777" w:rsidR="00195C8A" w:rsidRDefault="00195C8A" w:rsidP="00350054">
      <w:pPr>
        <w:rPr>
          <w:noProof/>
          <w:lang w:eastAsia="nb-NO"/>
        </w:rPr>
      </w:pPr>
    </w:p>
    <w:p w14:paraId="2320ED48" w14:textId="77777777" w:rsidR="00195C8A" w:rsidRPr="00050725" w:rsidRDefault="00195C8A" w:rsidP="00350054">
      <w:pPr>
        <w:rPr>
          <w:noProof/>
          <w:lang w:eastAsia="nb-NO"/>
        </w:rPr>
      </w:pPr>
    </w:p>
    <w:p w14:paraId="1DB255A1" w14:textId="77777777" w:rsidR="00233599" w:rsidRDefault="00233599" w:rsidP="00350054">
      <w:pPr>
        <w:rPr>
          <w:b/>
        </w:rPr>
      </w:pPr>
    </w:p>
    <w:p w14:paraId="10C9BDE6" w14:textId="605DF611" w:rsidR="002429D0" w:rsidRDefault="00FA461E" w:rsidP="0063715F">
      <w:r w:rsidRPr="00210834">
        <w:rPr>
          <w:b/>
        </w:rPr>
        <w:t>Andre aktivitete</w:t>
      </w:r>
      <w:r w:rsidR="0030397F">
        <w:t>r</w:t>
      </w:r>
      <w:r w:rsidR="0063715F">
        <w:t>:</w:t>
      </w:r>
    </w:p>
    <w:p w14:paraId="3A3F4A1B" w14:textId="3ED04C00" w:rsidR="0081099F" w:rsidRDefault="0081099F" w:rsidP="0030397F">
      <w:pPr>
        <w:pStyle w:val="Listeavsnitt"/>
      </w:pPr>
    </w:p>
    <w:p w14:paraId="3E999DB8" w14:textId="3797B07F" w:rsidR="0081099F" w:rsidRDefault="0081099F" w:rsidP="002429D0">
      <w:pPr>
        <w:pStyle w:val="Listeavsnitt"/>
        <w:numPr>
          <w:ilvl w:val="0"/>
          <w:numId w:val="18"/>
        </w:numPr>
      </w:pPr>
      <w:r>
        <w:t>I – team ( i forbindelse med flykt</w:t>
      </w:r>
      <w:r w:rsidR="00B541B2">
        <w:t>n</w:t>
      </w:r>
      <w:r>
        <w:t xml:space="preserve">ingkrisen etablert som et samarbeidsorgan </w:t>
      </w:r>
      <w:r w:rsidR="00E81D15">
        <w:t xml:space="preserve">i kommunen </w:t>
      </w:r>
      <w:r>
        <w:t xml:space="preserve">for mest mulig helhetlig inkludering og integrering av Ukrainske flyktninger) </w:t>
      </w:r>
    </w:p>
    <w:p w14:paraId="190B86A9" w14:textId="5099E81C" w:rsidR="005C16BB" w:rsidRDefault="00350054" w:rsidP="0030397F">
      <w:pPr>
        <w:pStyle w:val="Listeavsnitt"/>
        <w:numPr>
          <w:ilvl w:val="0"/>
          <w:numId w:val="18"/>
        </w:numPr>
      </w:pPr>
      <w:r>
        <w:t xml:space="preserve">Folkehelsekomiteen i Rennebu – </w:t>
      </w:r>
      <w:r w:rsidR="007C0D8C">
        <w:t>sterk og stødig</w:t>
      </w:r>
      <w:r w:rsidR="00B8550A">
        <w:t>.</w:t>
      </w:r>
    </w:p>
    <w:p w14:paraId="0A065A04" w14:textId="7A931E0A" w:rsidR="0030397F" w:rsidRDefault="0030397F" w:rsidP="0030397F">
      <w:pPr>
        <w:pStyle w:val="Listeavsnitt"/>
        <w:numPr>
          <w:ilvl w:val="0"/>
          <w:numId w:val="18"/>
        </w:numPr>
      </w:pPr>
      <w:r>
        <w:t>Temakvelder i samarbeid med Aktiv mot kreft gruppa;</w:t>
      </w:r>
    </w:p>
    <w:p w14:paraId="4F365FA1" w14:textId="349BE716" w:rsidR="0030397F" w:rsidRDefault="0030397F" w:rsidP="0030397F">
      <w:pPr>
        <w:pStyle w:val="Listeavsnitt"/>
      </w:pPr>
      <w:r>
        <w:t xml:space="preserve">                    - 23.januar – «Et reddet liv skal også leves» med Frode Skanke i Kultursalen</w:t>
      </w:r>
    </w:p>
    <w:p w14:paraId="65B2A7E1" w14:textId="041E292D" w:rsidR="00C55514" w:rsidRDefault="00C55514" w:rsidP="0030397F">
      <w:pPr>
        <w:pStyle w:val="Listeavsnitt"/>
      </w:pPr>
      <w:r>
        <w:t xml:space="preserve">                   - 3.september – «Hvordan få livet tilbake etter kreftsykdom» med Lene Nyhus på </w:t>
      </w:r>
      <w:proofErr w:type="spellStart"/>
      <w:r>
        <w:t>Frivilligsentralen</w:t>
      </w:r>
      <w:proofErr w:type="spellEnd"/>
    </w:p>
    <w:p w14:paraId="5A70A87E" w14:textId="6A03DB7B" w:rsidR="00032BD6" w:rsidRDefault="00032BD6" w:rsidP="004405BA">
      <w:pPr>
        <w:pStyle w:val="Listeavsnitt"/>
        <w:numPr>
          <w:ilvl w:val="0"/>
          <w:numId w:val="18"/>
        </w:numPr>
      </w:pPr>
      <w:r>
        <w:t>Kulturkafe kulturskolen</w:t>
      </w:r>
    </w:p>
    <w:p w14:paraId="3FE5E769" w14:textId="5EDDEA0C" w:rsidR="007A6E0A" w:rsidRDefault="00032BD6" w:rsidP="0030397F">
      <w:pPr>
        <w:pStyle w:val="Listeavsnitt"/>
        <w:numPr>
          <w:ilvl w:val="0"/>
          <w:numId w:val="18"/>
        </w:numPr>
      </w:pPr>
      <w:r>
        <w:t xml:space="preserve">Fredagsturer </w:t>
      </w:r>
      <w:proofErr w:type="spellStart"/>
      <w:r>
        <w:t>AiK</w:t>
      </w:r>
      <w:proofErr w:type="spellEnd"/>
      <w:r>
        <w:t>/ Psykisk helse</w:t>
      </w:r>
    </w:p>
    <w:p w14:paraId="45771515" w14:textId="3EFAD94A" w:rsidR="0030397F" w:rsidRDefault="0030397F" w:rsidP="0030397F">
      <w:pPr>
        <w:pStyle w:val="Listeavsnitt"/>
        <w:numPr>
          <w:ilvl w:val="0"/>
          <w:numId w:val="18"/>
        </w:numPr>
      </w:pPr>
      <w:proofErr w:type="spellStart"/>
      <w:r>
        <w:t>Sykvelder</w:t>
      </w:r>
      <w:proofErr w:type="spellEnd"/>
      <w:r>
        <w:t xml:space="preserve"> i samarbeid med Rennebu Husflidslag</w:t>
      </w:r>
    </w:p>
    <w:p w14:paraId="7AB722B3" w14:textId="554E81D1" w:rsidR="005C16BB" w:rsidRDefault="005C16BB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Klesbyttedag</w:t>
      </w:r>
    </w:p>
    <w:p w14:paraId="6DA4AF6A" w14:textId="515ADAF7" w:rsidR="00C55514" w:rsidRDefault="00C55514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Etablering av VM løyper på Berkåk og Ners</w:t>
      </w:r>
      <w:r w:rsidR="00B541B2">
        <w:t>k</w:t>
      </w:r>
      <w:r>
        <w:t>ogen</w:t>
      </w:r>
    </w:p>
    <w:p w14:paraId="190AB477" w14:textId="5E9BDAB7" w:rsidR="00C55514" w:rsidRDefault="00C55514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Jubileum Halsa frivilligsentral</w:t>
      </w:r>
    </w:p>
    <w:p w14:paraId="74CFEC88" w14:textId="3EAA9BE3" w:rsidR="00C55514" w:rsidRDefault="00C55514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Mening – mat – mot i Kultursalen</w:t>
      </w:r>
    </w:p>
    <w:p w14:paraId="1231ECBA" w14:textId="4567CAAE" w:rsidR="00100832" w:rsidRDefault="00100832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Klessalg i Omsorgsboligen</w:t>
      </w:r>
    </w:p>
    <w:p w14:paraId="182F715B" w14:textId="1B3AD94D" w:rsidR="00032BD6" w:rsidRDefault="0010083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Sommerfest Sansehagen</w:t>
      </w:r>
    </w:p>
    <w:p w14:paraId="169A27BF" w14:textId="428D36FF" w:rsidR="00032BD6" w:rsidRDefault="00032BD6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Jubileumsfest</w:t>
      </w:r>
      <w:r w:rsidR="0030397F">
        <w:t xml:space="preserve"> Staure – formiddagstreff i 25 år. «Dei tapte tinga» med Jon Fredrik Skauge</w:t>
      </w:r>
    </w:p>
    <w:p w14:paraId="5DB25E32" w14:textId="2C7BCA80" w:rsidR="00032BD6" w:rsidRDefault="00032BD6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Hørselskafeer annenhver måned i regi NHF </w:t>
      </w:r>
      <w:proofErr w:type="spellStart"/>
      <w:r>
        <w:t>avd</w:t>
      </w:r>
      <w:proofErr w:type="spellEnd"/>
      <w:r>
        <w:t xml:space="preserve"> Rennebu/Oppdal</w:t>
      </w:r>
    </w:p>
    <w:p w14:paraId="48BFCFC3" w14:textId="2BC3C26E" w:rsidR="00100832" w:rsidRDefault="0010083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Frivillige ved aktiviteter på Rennebu Dagsenter</w:t>
      </w:r>
      <w:r w:rsidR="0030397F">
        <w:t>, bingo, fredagskafe</w:t>
      </w:r>
    </w:p>
    <w:p w14:paraId="436A6AB0" w14:textId="2A208269" w:rsidR="00100832" w:rsidRDefault="00100832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Utlevering klær</w:t>
      </w:r>
    </w:p>
    <w:p w14:paraId="3E5EB088" w14:textId="04E08C36" w:rsidR="00C55514" w:rsidRDefault="00C55514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Åpen barnehage</w:t>
      </w:r>
    </w:p>
    <w:p w14:paraId="16D49C1E" w14:textId="701D7086" w:rsidR="00C55514" w:rsidRDefault="00C55514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Utplasseringselev – arbeidsuka for 9.klasse</w:t>
      </w:r>
    </w:p>
    <w:p w14:paraId="2D65F869" w14:textId="18F80167" w:rsidR="00C55514" w:rsidRDefault="00C55514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Møter med Trøndelag Fylkeskommune.</w:t>
      </w:r>
    </w:p>
    <w:p w14:paraId="6B4F758A" w14:textId="1BA4CE29" w:rsidR="00C55514" w:rsidRDefault="00C55514" w:rsidP="00C55514">
      <w:pPr>
        <w:spacing w:after="200" w:line="276" w:lineRule="auto"/>
        <w:ind w:right="0"/>
      </w:pPr>
      <w:r>
        <w:t xml:space="preserve">Temaer; ABC for psykisk helse, VM, Nasjonaljubileet 2030, Kulturalliansen, </w:t>
      </w:r>
      <w:proofErr w:type="spellStart"/>
      <w:r>
        <w:t>handlingsparn</w:t>
      </w:r>
      <w:proofErr w:type="spellEnd"/>
      <w:r>
        <w:t xml:space="preserve"> for </w:t>
      </w:r>
      <w:proofErr w:type="spellStart"/>
      <w:r>
        <w:t>Friivillighet</w:t>
      </w:r>
      <w:proofErr w:type="spellEnd"/>
      <w:r>
        <w:t>, Handlingsplan for barn og unges fritid, God helse hele livet – satsing Helsedirektoratet</w:t>
      </w:r>
    </w:p>
    <w:p w14:paraId="459CD3B2" w14:textId="5361E0C5" w:rsidR="004D53FB" w:rsidRDefault="004D53FB" w:rsidP="004D53FB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25 års jubileum Staure. Foredrag «Dei tapte tinga» med Jon Fredrik Skauge</w:t>
      </w:r>
    </w:p>
    <w:p w14:paraId="215A61D9" w14:textId="4CDCA3F7" w:rsidR="004D53FB" w:rsidRDefault="004D53FB" w:rsidP="004D53FB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Sommerfest i </w:t>
      </w:r>
      <w:proofErr w:type="spellStart"/>
      <w:r>
        <w:t>Mjuklia</w:t>
      </w:r>
      <w:proofErr w:type="spellEnd"/>
    </w:p>
    <w:p w14:paraId="5070B952" w14:textId="068CE763" w:rsidR="00C55514" w:rsidRDefault="00C55514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Kurs med </w:t>
      </w:r>
      <w:proofErr w:type="spellStart"/>
      <w:r>
        <w:t>Vitnett</w:t>
      </w:r>
      <w:proofErr w:type="spellEnd"/>
      <w:r>
        <w:t xml:space="preserve"> – å bruke en moderne TV</w:t>
      </w:r>
    </w:p>
    <w:p w14:paraId="0D143693" w14:textId="7A19D15D" w:rsidR="00C55514" w:rsidRDefault="00C55514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Møte </w:t>
      </w:r>
      <w:r w:rsidR="004D53FB">
        <w:t xml:space="preserve">med </w:t>
      </w:r>
      <w:r>
        <w:t>Innherrednettverket</w:t>
      </w:r>
    </w:p>
    <w:p w14:paraId="7FB09F0A" w14:textId="16A85C46" w:rsidR="00B541B2" w:rsidRDefault="00B541B2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Kveldsmat for matkjørerne – kjøkkenet spanderte et storveies måltid som takk for innsatsen</w:t>
      </w:r>
    </w:p>
    <w:p w14:paraId="21701892" w14:textId="44D9397B" w:rsidR="00B541B2" w:rsidRDefault="00B541B2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Samarbeidsmøte med NAV, skole, helse og Røde Kors. Samarbeid på tvers til det beste for alle. Taushetsplikt og faglige barrierer.</w:t>
      </w:r>
    </w:p>
    <w:p w14:paraId="0DE519F6" w14:textId="312CB710" w:rsidR="00B541B2" w:rsidRDefault="00B541B2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Åpning av ny frivilligsentral i Midtre Gauldal</w:t>
      </w:r>
    </w:p>
    <w:p w14:paraId="3DF996FC" w14:textId="3B635CA3" w:rsidR="00152C67" w:rsidRDefault="00152C67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Planlegging klopping </w:t>
      </w:r>
      <w:proofErr w:type="spellStart"/>
      <w:r>
        <w:t>Røåsen</w:t>
      </w:r>
      <w:proofErr w:type="spellEnd"/>
    </w:p>
    <w:p w14:paraId="1FE4FF4B" w14:textId="4F1331D5" w:rsidR="00152C67" w:rsidRDefault="00152C67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Fritidsklubb Unge voksne</w:t>
      </w:r>
    </w:p>
    <w:p w14:paraId="6FDAFFC1" w14:textId="38FF4784" w:rsidR="00152C67" w:rsidRDefault="00152C67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Sykkelkarusell</w:t>
      </w:r>
    </w:p>
    <w:p w14:paraId="7FF06BF7" w14:textId="756894AB" w:rsidR="00152C67" w:rsidRDefault="00152C67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Kafe til inntekt for Barnekreftforeninga (Årets TV aksjon)</w:t>
      </w:r>
    </w:p>
    <w:p w14:paraId="7CCD4601" w14:textId="7A018740" w:rsidR="00C55514" w:rsidRDefault="00C55514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Studietur </w:t>
      </w:r>
      <w:proofErr w:type="spellStart"/>
      <w:r>
        <w:t>Unicare</w:t>
      </w:r>
      <w:proofErr w:type="spellEnd"/>
      <w:r>
        <w:t xml:space="preserve"> Røros med Aktiv mot kreft gruppa</w:t>
      </w:r>
    </w:p>
    <w:p w14:paraId="6F50A844" w14:textId="11C7DBED" w:rsidR="00C55514" w:rsidRDefault="00C55514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Ord og toner av Hans Børli. DKSS arrangement i Omsorgsboligen</w:t>
      </w:r>
    </w:p>
    <w:p w14:paraId="6A83FC80" w14:textId="64A59290" w:rsidR="00500292" w:rsidRDefault="00500292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Møte med </w:t>
      </w:r>
      <w:proofErr w:type="spellStart"/>
      <w:r>
        <w:t>grendalaga</w:t>
      </w:r>
      <w:proofErr w:type="spellEnd"/>
      <w:r>
        <w:t xml:space="preserve"> Innset, Nerskogen og </w:t>
      </w:r>
      <w:proofErr w:type="spellStart"/>
      <w:r>
        <w:t>Grindal</w:t>
      </w:r>
      <w:proofErr w:type="spellEnd"/>
      <w:r>
        <w:t xml:space="preserve"> – Friluftslivets År 2025. </w:t>
      </w:r>
      <w:proofErr w:type="spellStart"/>
      <w:r>
        <w:t>Frivilligsentralen</w:t>
      </w:r>
      <w:proofErr w:type="spellEnd"/>
      <w:r>
        <w:t xml:space="preserve"> som bindeledd og mentor </w:t>
      </w:r>
      <w:proofErr w:type="spellStart"/>
      <w:r>
        <w:t>ihht</w:t>
      </w:r>
      <w:proofErr w:type="spellEnd"/>
      <w:r>
        <w:t xml:space="preserve"> forskrift</w:t>
      </w:r>
    </w:p>
    <w:p w14:paraId="43A9A23A" w14:textId="7BD051EF" w:rsidR="00500292" w:rsidRDefault="00500292" w:rsidP="00C55514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Hvordan slette en FB profil og opprette en fremtidsfullmakt? Møte med </w:t>
      </w:r>
      <w:proofErr w:type="spellStart"/>
      <w:r>
        <w:t>bl.a</w:t>
      </w:r>
      <w:proofErr w:type="spellEnd"/>
      <w:r>
        <w:t xml:space="preserve"> Orkla Sparebank som orienterte</w:t>
      </w:r>
    </w:p>
    <w:p w14:paraId="40B7B04F" w14:textId="7A5BA492" w:rsidR="00100832" w:rsidRDefault="00100832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Strikking av ullsokker</w:t>
      </w:r>
      <w:r w:rsidR="0030397F">
        <w:t xml:space="preserve"> og ullklær</w:t>
      </w:r>
    </w:p>
    <w:p w14:paraId="11BE9D6B" w14:textId="58BF7496" w:rsidR="00050725" w:rsidRDefault="00050725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Bistand vaksinering (vår og høst)</w:t>
      </w:r>
    </w:p>
    <w:p w14:paraId="50D9B447" w14:textId="2606F0DC" w:rsidR="00500292" w:rsidRDefault="00500292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Opprette en Bydelskafe? Idearrangement kommunestyresalen</w:t>
      </w:r>
    </w:p>
    <w:p w14:paraId="3DCA93A6" w14:textId="15AA525E" w:rsidR="00100832" w:rsidRDefault="0010083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Ber</w:t>
      </w:r>
      <w:r w:rsidR="00050725">
        <w:t>e</w:t>
      </w:r>
      <w:r>
        <w:t>dskapsråd</w:t>
      </w:r>
    </w:p>
    <w:p w14:paraId="22D7B821" w14:textId="43FF688C" w:rsidR="00B541B2" w:rsidRDefault="00B541B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Politisk debatt med Trond Giske og Rennebu AP. «God oppvekst – trygg alderdom»</w:t>
      </w:r>
    </w:p>
    <w:p w14:paraId="6746F1A2" w14:textId="5D6EC7D1" w:rsidR="00032BD6" w:rsidRDefault="00C11B41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Markering Verdensdagen psykisk helse i samarbeid med p</w:t>
      </w:r>
      <w:r w:rsidR="005C16BB">
        <w:t>s</w:t>
      </w:r>
      <w:r>
        <w:t>ykiatritjenesten i kommunen</w:t>
      </w:r>
    </w:p>
    <w:p w14:paraId="19CB328B" w14:textId="1C9F85B1" w:rsidR="00032BD6" w:rsidRDefault="00032BD6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Smak av verden</w:t>
      </w:r>
      <w:r w:rsidR="00B541B2">
        <w:t xml:space="preserve"> i Kultursalen</w:t>
      </w:r>
    </w:p>
    <w:p w14:paraId="48CE923C" w14:textId="2A000171" w:rsidR="00B541B2" w:rsidRDefault="00B541B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 xml:space="preserve">Åpen Språkkafe på </w:t>
      </w:r>
      <w:proofErr w:type="spellStart"/>
      <w:r>
        <w:t>Frivilligsentralen</w:t>
      </w:r>
      <w:proofErr w:type="spellEnd"/>
      <w:r w:rsidR="004D53FB">
        <w:t>, kveld</w:t>
      </w:r>
    </w:p>
    <w:p w14:paraId="5571F340" w14:textId="773CC4E6" w:rsidR="00032BD6" w:rsidRDefault="0030397F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ABC for psykisk helse i samarbeid med Trøndelag Fylkeskommune</w:t>
      </w:r>
    </w:p>
    <w:p w14:paraId="50D69A43" w14:textId="659D559A" w:rsidR="00500292" w:rsidRDefault="00500292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Lunsj av og med Voll skole på Staure på FN dagen</w:t>
      </w:r>
    </w:p>
    <w:p w14:paraId="3EA218E1" w14:textId="006910AD" w:rsidR="00032BD6" w:rsidRDefault="00032BD6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SMN – tilskudd aktiviteter for inkludering</w:t>
      </w:r>
    </w:p>
    <w:p w14:paraId="153BAECD" w14:textId="08BC11FD" w:rsidR="00050725" w:rsidRDefault="00050725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Hedersaften Kultursalen Berkåk</w:t>
      </w:r>
    </w:p>
    <w:p w14:paraId="29F05DF4" w14:textId="790E79B0" w:rsidR="00500292" w:rsidRDefault="00500292" w:rsidP="00517B4E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Juleverksted Dagsenteret</w:t>
      </w:r>
    </w:p>
    <w:p w14:paraId="62C3ED61" w14:textId="3FE92B05" w:rsidR="00C11B41" w:rsidRDefault="00100832" w:rsidP="0030397F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Julesalg Rennebu Husflidslag</w:t>
      </w:r>
    </w:p>
    <w:p w14:paraId="3C4DF019" w14:textId="4B2223E8" w:rsidR="00032BD6" w:rsidRDefault="00032BD6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Ønsketreet i samarbeid med Røde Kors</w:t>
      </w:r>
    </w:p>
    <w:p w14:paraId="5E037E64" w14:textId="6FA1605D" w:rsidR="0081099F" w:rsidRDefault="0030397F" w:rsidP="00100832">
      <w:pPr>
        <w:pStyle w:val="Listeavsnitt"/>
        <w:numPr>
          <w:ilvl w:val="0"/>
          <w:numId w:val="18"/>
        </w:numPr>
        <w:spacing w:after="200" w:line="276" w:lineRule="auto"/>
        <w:ind w:right="0"/>
      </w:pPr>
      <w:r>
        <w:t>Utdeling av matkasser</w:t>
      </w:r>
    </w:p>
    <w:p w14:paraId="5FCAF2B6" w14:textId="42364797" w:rsidR="00145F44" w:rsidRDefault="00145F44" w:rsidP="0030397F">
      <w:pPr>
        <w:pStyle w:val="Listeavsnitt"/>
        <w:spacing w:after="200" w:line="276" w:lineRule="auto"/>
        <w:ind w:right="0"/>
        <w:rPr>
          <w:noProof/>
        </w:rPr>
      </w:pPr>
      <w:r>
        <w:t xml:space="preserve">  </w:t>
      </w:r>
      <w:r w:rsidR="00850BA1">
        <w:rPr>
          <w:noProof/>
        </w:rPr>
        <w:t xml:space="preserve"> </w:t>
      </w:r>
      <w:r>
        <w:rPr>
          <w:noProof/>
        </w:rPr>
        <w:drawing>
          <wp:inline distT="0" distB="0" distL="0" distR="0" wp14:anchorId="1F2FB929" wp14:editId="51EAA046">
            <wp:extent cx="1404352" cy="1872415"/>
            <wp:effectExtent l="0" t="0" r="5715" b="0"/>
            <wp:docPr id="2144756672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756672" name="Bilde 2144756672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2152" cy="188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0BA1">
        <w:t xml:space="preserve"> </w:t>
      </w:r>
      <w:r w:rsidR="00850BA1">
        <w:rPr>
          <w:noProof/>
        </w:rPr>
        <w:t xml:space="preserve"> </w:t>
      </w:r>
      <w:r w:rsidR="0030397F">
        <w:rPr>
          <w:noProof/>
        </w:rPr>
        <w:t>Jan Perry Lund trakterer trekkspillet på Husvenn tilbudet i Omsorgsboligen</w:t>
      </w:r>
    </w:p>
    <w:p w14:paraId="295553AF" w14:textId="77777777" w:rsidR="00500292" w:rsidRDefault="00500292" w:rsidP="0030397F">
      <w:pPr>
        <w:pStyle w:val="Listeavsnitt"/>
        <w:spacing w:after="200" w:line="276" w:lineRule="auto"/>
        <w:ind w:right="0"/>
        <w:rPr>
          <w:noProof/>
        </w:rPr>
      </w:pPr>
    </w:p>
    <w:p w14:paraId="1FC85B56" w14:textId="4F202E28" w:rsidR="00500292" w:rsidRDefault="00500292" w:rsidP="0030397F">
      <w:pPr>
        <w:pStyle w:val="Listeavsnitt"/>
        <w:spacing w:after="200" w:line="276" w:lineRule="auto"/>
        <w:ind w:right="0"/>
        <w:rPr>
          <w:noProof/>
        </w:rPr>
      </w:pPr>
      <w:r>
        <w:rPr>
          <w:noProof/>
        </w:rPr>
        <w:t xml:space="preserve">…. Og så mista vi Jon. </w:t>
      </w:r>
    </w:p>
    <w:p w14:paraId="74C9FB50" w14:textId="413A1F33" w:rsidR="00500292" w:rsidRDefault="00500292" w:rsidP="0030397F">
      <w:pPr>
        <w:pStyle w:val="Listeavsnitt"/>
        <w:spacing w:after="200" w:line="276" w:lineRule="auto"/>
        <w:ind w:right="0"/>
      </w:pPr>
      <w:r>
        <w:rPr>
          <w:noProof/>
        </w:rPr>
        <w:t xml:space="preserve">Året ble tung i så måte. Først mista vi vår gode Nelly på </w:t>
      </w:r>
      <w:r w:rsidR="00152C67">
        <w:rPr>
          <w:noProof/>
        </w:rPr>
        <w:t xml:space="preserve">mars </w:t>
      </w:r>
      <w:r>
        <w:rPr>
          <w:noProof/>
        </w:rPr>
        <w:t>og så gikk Jon bort i</w:t>
      </w:r>
      <w:r w:rsidR="00152C67">
        <w:rPr>
          <w:noProof/>
        </w:rPr>
        <w:t xml:space="preserve"> september</w:t>
      </w:r>
      <w:r>
        <w:rPr>
          <w:noProof/>
        </w:rPr>
        <w:t>. Sånne opplevelser setter spor,særlig når en i nesten tre tiår har hatt Jon med som lagspiller, mentor, kaffekoker, optimist, pessimist, frivillig og bestevenn.</w:t>
      </w:r>
    </w:p>
    <w:p w14:paraId="1852DB7C" w14:textId="77777777" w:rsidR="00623902" w:rsidRDefault="00623902" w:rsidP="00623902">
      <w:pPr>
        <w:spacing w:after="200" w:line="276" w:lineRule="auto"/>
        <w:ind w:right="0"/>
      </w:pPr>
    </w:p>
    <w:p w14:paraId="4DEDC9B1" w14:textId="75F7778D" w:rsidR="00850BA1" w:rsidRPr="00AD6A91" w:rsidRDefault="00623902" w:rsidP="00850BA1">
      <w:pPr>
        <w:spacing w:after="200" w:line="276" w:lineRule="auto"/>
        <w:ind w:right="0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-------------------------------------------------------------------------------------------------------------------------</w:t>
      </w:r>
    </w:p>
    <w:p w14:paraId="04FA21A8" w14:textId="083E07F9" w:rsidR="00F20F9A" w:rsidRDefault="00850BA1" w:rsidP="009C6FCB">
      <w:pPr>
        <w:spacing w:after="200" w:line="276" w:lineRule="auto"/>
        <w:ind w:right="0"/>
        <w:rPr>
          <w:noProof/>
        </w:rPr>
      </w:pPr>
      <w:r>
        <w:t xml:space="preserve">Siden oppstarten ev Rennebu Frivilligsentral 1.juli 1998, har det vært en utrolig utvikling. </w:t>
      </w:r>
      <w:proofErr w:type="spellStart"/>
      <w:r>
        <w:t>Frivilligsentralen</w:t>
      </w:r>
      <w:proofErr w:type="spellEnd"/>
      <w:r>
        <w:t xml:space="preserve"> i Rennebu</w:t>
      </w:r>
      <w:r w:rsidR="00AD6A91">
        <w:t xml:space="preserve"> har</w:t>
      </w:r>
      <w:r>
        <w:t xml:space="preserve"> sammen med andre tidlig etablerte </w:t>
      </w:r>
      <w:proofErr w:type="spellStart"/>
      <w:r>
        <w:t>frivilligsentraler</w:t>
      </w:r>
      <w:proofErr w:type="spellEnd"/>
      <w:r w:rsidR="00AD6A91">
        <w:t>,</w:t>
      </w:r>
      <w:r>
        <w:t xml:space="preserve"> bana vei for alle landets sentraler.</w:t>
      </w:r>
      <w:r w:rsidR="00AD6A91">
        <w:t xml:space="preserve"> Såpass selvtillit har vi at vi mener vi kan si at </w:t>
      </w:r>
      <w:proofErr w:type="spellStart"/>
      <w:r>
        <w:t>Frivilligsentralen</w:t>
      </w:r>
      <w:proofErr w:type="spellEnd"/>
      <w:r>
        <w:t xml:space="preserve"> i Rennebu står som en bauta i lokalsamfunnet og er et foregangseksempel for andre </w:t>
      </w:r>
      <w:proofErr w:type="spellStart"/>
      <w:r>
        <w:t>frivilligsentraler</w:t>
      </w:r>
      <w:proofErr w:type="spellEnd"/>
      <w:r>
        <w:t xml:space="preserve"> i vårt langstrakte land. Vi har utvikla sentralen i takt med samfunnets endringer, behov og muligheter og framstår som solid og mangfoldig. Flotte frivillige har igjennom mer enn to tiår lagt ned en betydelig innsats for å gjøre Rennebu til et enda bedre sted å være – for alle. Vi er med rette stolte over det den </w:t>
      </w:r>
      <w:r w:rsidR="00623902">
        <w:t>er og har vært – en møteplass for frivillighet, aktivitet, trivsel, inkludering og mangfold.</w:t>
      </w:r>
    </w:p>
    <w:p w14:paraId="498A05CF" w14:textId="4F0DB535" w:rsidR="00E71A35" w:rsidRDefault="00E71A35" w:rsidP="004D73D9">
      <w:pPr>
        <w:rPr>
          <w:rFonts w:ascii="Cambria" w:hAnsi="Cambria"/>
          <w:bCs/>
          <w:sz w:val="24"/>
          <w:lang w:eastAsia="nb-NO"/>
        </w:rPr>
      </w:pPr>
    </w:p>
    <w:p w14:paraId="5BED9861" w14:textId="77777777" w:rsidR="00E71A35" w:rsidRPr="00E71A35" w:rsidRDefault="00E71A35" w:rsidP="004D73D9">
      <w:pPr>
        <w:rPr>
          <w:rFonts w:ascii="Cambria" w:hAnsi="Cambria"/>
          <w:bCs/>
          <w:sz w:val="24"/>
          <w:lang w:eastAsia="nb-NO"/>
        </w:rPr>
      </w:pPr>
    </w:p>
    <w:p w14:paraId="60A5202C" w14:textId="1C042A56" w:rsidR="00593A40" w:rsidRPr="00593A40" w:rsidRDefault="00593A40" w:rsidP="004D73D9">
      <w:pPr>
        <w:rPr>
          <w:rFonts w:ascii="Cambria" w:hAnsi="Cambria"/>
          <w:b/>
          <w:szCs w:val="28"/>
          <w:lang w:eastAsia="nb-NO"/>
        </w:rPr>
      </w:pPr>
      <w:r w:rsidRPr="00593A40">
        <w:rPr>
          <w:rFonts w:ascii="Cambria" w:hAnsi="Cambria"/>
          <w:b/>
          <w:szCs w:val="28"/>
          <w:lang w:eastAsia="nb-NO"/>
        </w:rPr>
        <w:t>Kurs, møter</w:t>
      </w:r>
      <w:r w:rsidR="0060620F">
        <w:rPr>
          <w:rFonts w:ascii="Cambria" w:hAnsi="Cambria"/>
          <w:b/>
          <w:szCs w:val="28"/>
          <w:lang w:eastAsia="nb-NO"/>
        </w:rPr>
        <w:t xml:space="preserve"> </w:t>
      </w:r>
      <w:proofErr w:type="spellStart"/>
      <w:r w:rsidR="0060620F">
        <w:rPr>
          <w:rFonts w:ascii="Cambria" w:hAnsi="Cambria"/>
          <w:b/>
          <w:szCs w:val="28"/>
          <w:lang w:eastAsia="nb-NO"/>
        </w:rPr>
        <w:t>o.a</w:t>
      </w:r>
      <w:proofErr w:type="spellEnd"/>
      <w:r w:rsidRPr="00593A40">
        <w:rPr>
          <w:rFonts w:ascii="Cambria" w:hAnsi="Cambria"/>
          <w:b/>
          <w:szCs w:val="28"/>
          <w:lang w:eastAsia="nb-NO"/>
        </w:rPr>
        <w:t>;</w:t>
      </w:r>
    </w:p>
    <w:p w14:paraId="772337A1" w14:textId="5021D5A9" w:rsidR="00302AFC" w:rsidRDefault="00125C9A" w:rsidP="004D73D9">
      <w:pPr>
        <w:rPr>
          <w:rFonts w:ascii="Cambria" w:hAnsi="Cambria"/>
          <w:szCs w:val="28"/>
          <w:lang w:eastAsia="nb-NO"/>
        </w:rPr>
      </w:pPr>
      <w:r>
        <w:rPr>
          <w:rFonts w:ascii="Cambria" w:hAnsi="Cambria"/>
          <w:szCs w:val="28"/>
          <w:lang w:eastAsia="nb-NO"/>
        </w:rPr>
        <w:tab/>
      </w:r>
    </w:p>
    <w:p w14:paraId="1D1A2462" w14:textId="77777777" w:rsidR="00302AFC" w:rsidRDefault="00302AFC" w:rsidP="004D73D9">
      <w:pPr>
        <w:rPr>
          <w:rFonts w:ascii="Cambria" w:hAnsi="Cambria"/>
          <w:b/>
          <w:szCs w:val="28"/>
          <w:lang w:eastAsia="nb-NO"/>
        </w:rPr>
      </w:pPr>
      <w:r w:rsidRPr="00E862E5">
        <w:rPr>
          <w:rFonts w:ascii="Cambria" w:hAnsi="Cambria"/>
          <w:b/>
          <w:szCs w:val="28"/>
          <w:lang w:eastAsia="nb-NO"/>
        </w:rPr>
        <w:t>Nettverkslederjobben.</w:t>
      </w:r>
    </w:p>
    <w:p w14:paraId="0EF2980D" w14:textId="77777777" w:rsidR="00304323" w:rsidRDefault="00304323" w:rsidP="004D73D9">
      <w:pPr>
        <w:rPr>
          <w:rFonts w:ascii="Cambria" w:hAnsi="Cambria"/>
          <w:b/>
          <w:szCs w:val="28"/>
          <w:lang w:eastAsia="nb-NO"/>
        </w:rPr>
      </w:pPr>
      <w:r>
        <w:rPr>
          <w:rFonts w:ascii="Cambria" w:hAnsi="Cambria"/>
          <w:b/>
          <w:szCs w:val="28"/>
          <w:lang w:eastAsia="nb-NO"/>
        </w:rPr>
        <w:t xml:space="preserve">Nettverksledere finnes i alle landets fylker. Antall personer som innehar denne jobben er i samsvar med antall sentraler i de ulike fylkene. </w:t>
      </w:r>
    </w:p>
    <w:p w14:paraId="0BBFD30A" w14:textId="77777777" w:rsidR="00304323" w:rsidRPr="00E862E5" w:rsidRDefault="00304323" w:rsidP="004D73D9">
      <w:pPr>
        <w:rPr>
          <w:rFonts w:ascii="Cambria" w:hAnsi="Cambria"/>
          <w:b/>
          <w:szCs w:val="28"/>
          <w:lang w:eastAsia="nb-NO"/>
        </w:rPr>
      </w:pPr>
    </w:p>
    <w:p w14:paraId="27845437" w14:textId="5203A905" w:rsidR="00B02D90" w:rsidRPr="00B541B2" w:rsidRDefault="00302AFC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 xml:space="preserve">Daglig leder er utdanna nettverksleder og har fått utdanning </w:t>
      </w:r>
      <w:r w:rsidR="00E862E5" w:rsidRPr="00B541B2">
        <w:rPr>
          <w:rFonts w:ascii="Cambria" w:hAnsi="Cambria"/>
          <w:szCs w:val="28"/>
          <w:lang w:eastAsia="nb-NO"/>
        </w:rPr>
        <w:t xml:space="preserve">til </w:t>
      </w:r>
      <w:r w:rsidRPr="00B541B2">
        <w:rPr>
          <w:rFonts w:ascii="Cambria" w:hAnsi="Cambria"/>
          <w:szCs w:val="28"/>
          <w:lang w:eastAsia="nb-NO"/>
        </w:rPr>
        <w:t>jobben gjennom Kulturdepartementet.</w:t>
      </w:r>
      <w:r w:rsidR="00E862E5" w:rsidRPr="00B541B2">
        <w:rPr>
          <w:rFonts w:ascii="Cambria" w:hAnsi="Cambria"/>
          <w:szCs w:val="28"/>
          <w:lang w:eastAsia="nb-NO"/>
        </w:rPr>
        <w:t xml:space="preserve"> </w:t>
      </w:r>
    </w:p>
    <w:p w14:paraId="2DDBE54B" w14:textId="6BE651BA" w:rsidR="00AD6A91" w:rsidRPr="00B541B2" w:rsidRDefault="00850BA1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>Det er arrangert tre møter i nettverket i 202</w:t>
      </w:r>
      <w:r w:rsidR="00492BC1">
        <w:rPr>
          <w:rFonts w:ascii="Cambria" w:hAnsi="Cambria"/>
          <w:szCs w:val="28"/>
          <w:lang w:eastAsia="nb-NO"/>
        </w:rPr>
        <w:t>4</w:t>
      </w:r>
      <w:r w:rsidRPr="00B541B2">
        <w:rPr>
          <w:rFonts w:ascii="Cambria" w:hAnsi="Cambria"/>
          <w:szCs w:val="28"/>
          <w:lang w:eastAsia="nb-NO"/>
        </w:rPr>
        <w:t xml:space="preserve">, samt todagerssamling på </w:t>
      </w:r>
      <w:r w:rsidR="009C6FCB" w:rsidRPr="00B541B2">
        <w:rPr>
          <w:rFonts w:ascii="Cambria" w:hAnsi="Cambria"/>
          <w:szCs w:val="28"/>
          <w:lang w:eastAsia="nb-NO"/>
        </w:rPr>
        <w:t>Valsøya i jun</w:t>
      </w:r>
      <w:r w:rsidRPr="00B541B2">
        <w:rPr>
          <w:rFonts w:ascii="Cambria" w:hAnsi="Cambria"/>
          <w:szCs w:val="28"/>
          <w:lang w:eastAsia="nb-NO"/>
        </w:rPr>
        <w:t>i.</w:t>
      </w:r>
      <w:r w:rsidR="009C6FCB" w:rsidRPr="00B541B2">
        <w:rPr>
          <w:rFonts w:ascii="Cambria" w:hAnsi="Cambria"/>
          <w:szCs w:val="28"/>
          <w:lang w:eastAsia="nb-NO"/>
        </w:rPr>
        <w:t xml:space="preserve"> </w:t>
      </w:r>
    </w:p>
    <w:p w14:paraId="30F13630" w14:textId="5D796FC6" w:rsidR="00850BA1" w:rsidRPr="00B541B2" w:rsidRDefault="009C6FCB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>Det ble avholdt felles Trøndelagssamling for frivilligsentralene i Trøndelag i september 2024 på Hovde gård på Ørlandet</w:t>
      </w:r>
    </w:p>
    <w:p w14:paraId="342D8DED" w14:textId="4A3861BB" w:rsidR="00B541B2" w:rsidRDefault="00B541B2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>Daglig leder har deltatt på to møter i regi Trøndelag fylkeskommune.</w:t>
      </w:r>
    </w:p>
    <w:p w14:paraId="231ABCCE" w14:textId="7305F220" w:rsidR="00B541B2" w:rsidRDefault="00B541B2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>
        <w:rPr>
          <w:rFonts w:ascii="Cambria" w:hAnsi="Cambria"/>
          <w:szCs w:val="28"/>
          <w:lang w:eastAsia="nb-NO"/>
        </w:rPr>
        <w:t>Innspillmøte Handlingsplan for Frivillighet i regi Trøndelag Fylkeskommune (kveldsmøte Stjørdal)</w:t>
      </w:r>
    </w:p>
    <w:p w14:paraId="7A9DAA30" w14:textId="624AD344" w:rsidR="00B541B2" w:rsidRPr="00B541B2" w:rsidRDefault="00B541B2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>
        <w:rPr>
          <w:rFonts w:ascii="Cambria" w:hAnsi="Cambria"/>
          <w:szCs w:val="28"/>
          <w:lang w:eastAsia="nb-NO"/>
        </w:rPr>
        <w:t>Inspirasjonsdag leseledere</w:t>
      </w:r>
    </w:p>
    <w:p w14:paraId="6BE1EEAC" w14:textId="15412927" w:rsidR="00B541B2" w:rsidRPr="00B541B2" w:rsidRDefault="00B541B2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 xml:space="preserve">April </w:t>
      </w:r>
      <w:r w:rsidR="009C6FCB" w:rsidRPr="00B541B2">
        <w:rPr>
          <w:rFonts w:ascii="Cambria" w:hAnsi="Cambria"/>
          <w:szCs w:val="28"/>
          <w:lang w:eastAsia="nb-NO"/>
        </w:rPr>
        <w:t>2024</w:t>
      </w:r>
      <w:r w:rsidRPr="00B541B2">
        <w:rPr>
          <w:rFonts w:ascii="Cambria" w:hAnsi="Cambria"/>
          <w:szCs w:val="28"/>
          <w:lang w:eastAsia="nb-NO"/>
        </w:rPr>
        <w:t>,</w:t>
      </w:r>
      <w:r w:rsidR="009C6FCB" w:rsidRPr="00B541B2">
        <w:rPr>
          <w:rFonts w:ascii="Cambria" w:hAnsi="Cambria"/>
          <w:szCs w:val="28"/>
          <w:lang w:eastAsia="nb-NO"/>
        </w:rPr>
        <w:t xml:space="preserve"> landsmøte i Norges Frivilligsentraler på </w:t>
      </w:r>
      <w:r w:rsidR="00AD6A91" w:rsidRPr="00B541B2">
        <w:rPr>
          <w:rFonts w:ascii="Cambria" w:hAnsi="Cambria"/>
          <w:szCs w:val="28"/>
          <w:lang w:eastAsia="nb-NO"/>
        </w:rPr>
        <w:t>G</w:t>
      </w:r>
      <w:r w:rsidR="009C6FCB" w:rsidRPr="00B541B2">
        <w:rPr>
          <w:rFonts w:ascii="Cambria" w:hAnsi="Cambria"/>
          <w:szCs w:val="28"/>
          <w:lang w:eastAsia="nb-NO"/>
        </w:rPr>
        <w:t>ardermoen</w:t>
      </w:r>
      <w:r w:rsidRPr="00B541B2">
        <w:rPr>
          <w:rFonts w:ascii="Cambria" w:hAnsi="Cambria"/>
          <w:szCs w:val="28"/>
          <w:lang w:eastAsia="nb-NO"/>
        </w:rPr>
        <w:t>.</w:t>
      </w:r>
    </w:p>
    <w:p w14:paraId="03317299" w14:textId="4F70FB8F" w:rsidR="009C6FCB" w:rsidRPr="00B541B2" w:rsidRDefault="00B541B2" w:rsidP="00B541B2">
      <w:pPr>
        <w:pStyle w:val="Listeavsnitt"/>
        <w:numPr>
          <w:ilvl w:val="0"/>
          <w:numId w:val="20"/>
        </w:numPr>
        <w:rPr>
          <w:rFonts w:ascii="Cambria" w:hAnsi="Cambria"/>
          <w:noProof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>K</w:t>
      </w:r>
      <w:r w:rsidR="009C6FCB" w:rsidRPr="00B541B2">
        <w:rPr>
          <w:rFonts w:ascii="Cambria" w:hAnsi="Cambria"/>
          <w:szCs w:val="28"/>
          <w:lang w:eastAsia="nb-NO"/>
        </w:rPr>
        <w:t>urs i regi Verdighetssenteret i desember 2024 – temaet var «Frivillighet og aktivitet i Eldreomsorgen»</w:t>
      </w:r>
    </w:p>
    <w:p w14:paraId="498061CB" w14:textId="1BB1A1B8" w:rsidR="00850BA1" w:rsidRPr="00B541B2" w:rsidRDefault="00850BA1" w:rsidP="00B541B2">
      <w:pPr>
        <w:pStyle w:val="Listeavsnitt"/>
        <w:numPr>
          <w:ilvl w:val="0"/>
          <w:numId w:val="20"/>
        </w:numPr>
        <w:rPr>
          <w:rFonts w:ascii="Cambria" w:hAnsi="Cambria"/>
          <w:szCs w:val="28"/>
          <w:lang w:eastAsia="nb-NO"/>
        </w:rPr>
      </w:pPr>
      <w:r w:rsidRPr="00B541B2">
        <w:rPr>
          <w:rFonts w:ascii="Cambria" w:hAnsi="Cambria"/>
          <w:szCs w:val="28"/>
          <w:lang w:eastAsia="nb-NO"/>
        </w:rPr>
        <w:t xml:space="preserve">Daglig leder sitter også i styret i Norges </w:t>
      </w:r>
      <w:proofErr w:type="spellStart"/>
      <w:r w:rsidRPr="00B541B2">
        <w:rPr>
          <w:rFonts w:ascii="Cambria" w:hAnsi="Cambria"/>
          <w:szCs w:val="28"/>
          <w:lang w:eastAsia="nb-NO"/>
        </w:rPr>
        <w:t>frivilligsentraler</w:t>
      </w:r>
      <w:proofErr w:type="spellEnd"/>
      <w:r w:rsidRPr="00B541B2">
        <w:rPr>
          <w:rFonts w:ascii="Cambria" w:hAnsi="Cambria"/>
          <w:szCs w:val="28"/>
          <w:lang w:eastAsia="nb-NO"/>
        </w:rPr>
        <w:t xml:space="preserve"> og har deltatt på fire styremøter i 202</w:t>
      </w:r>
      <w:r w:rsidR="00122691" w:rsidRPr="00B541B2">
        <w:rPr>
          <w:rFonts w:ascii="Cambria" w:hAnsi="Cambria"/>
          <w:szCs w:val="28"/>
          <w:lang w:eastAsia="nb-NO"/>
        </w:rPr>
        <w:t>4</w:t>
      </w:r>
      <w:r w:rsidRPr="00B541B2">
        <w:rPr>
          <w:rFonts w:ascii="Cambria" w:hAnsi="Cambria"/>
          <w:szCs w:val="28"/>
          <w:lang w:eastAsia="nb-NO"/>
        </w:rPr>
        <w:t>.</w:t>
      </w:r>
    </w:p>
    <w:p w14:paraId="23CAFE64" w14:textId="0EFAAD60" w:rsidR="00DB1705" w:rsidRPr="00850BA1" w:rsidRDefault="00623902" w:rsidP="00850BA1">
      <w:pPr>
        <w:jc w:val="center"/>
        <w:rPr>
          <w:rFonts w:ascii="Cambria" w:hAnsi="Cambria"/>
          <w:szCs w:val="28"/>
          <w:lang w:eastAsia="nb-NO"/>
        </w:rPr>
      </w:pPr>
      <w:r>
        <w:rPr>
          <w:noProof/>
        </w:rPr>
        <w:t xml:space="preserve">              </w:t>
      </w:r>
    </w:p>
    <w:p w14:paraId="3D8E0205" w14:textId="77777777" w:rsidR="001A58D0" w:rsidRPr="00DB1705" w:rsidRDefault="001A58D0" w:rsidP="00DB1705">
      <w:pPr>
        <w:rPr>
          <w:b/>
          <w:szCs w:val="28"/>
        </w:rPr>
      </w:pPr>
    </w:p>
    <w:p w14:paraId="0BF03C6E" w14:textId="77777777" w:rsidR="005D4F4A" w:rsidRPr="0009359A" w:rsidRDefault="005D4F4A" w:rsidP="005D4F4A">
      <w:pPr>
        <w:rPr>
          <w:b/>
        </w:rPr>
      </w:pPr>
      <w:r w:rsidRPr="0009359A">
        <w:rPr>
          <w:b/>
        </w:rPr>
        <w:t>Markedsføring;</w:t>
      </w:r>
    </w:p>
    <w:p w14:paraId="1A4B0DCC" w14:textId="77777777" w:rsidR="005D4F4A" w:rsidRDefault="005D4F4A" w:rsidP="005D4F4A">
      <w:hyperlink r:id="rId22" w:history="1">
        <w:r w:rsidRPr="00435C81">
          <w:rPr>
            <w:rStyle w:val="Hyperkobling"/>
          </w:rPr>
          <w:t>www.rennebu.frivilligsentral.no</w:t>
        </w:r>
      </w:hyperlink>
      <w:r>
        <w:t xml:space="preserve"> </w:t>
      </w:r>
    </w:p>
    <w:p w14:paraId="4C5D09AD" w14:textId="56859928" w:rsidR="005B4BA5" w:rsidRDefault="005B4BA5" w:rsidP="005D4F4A">
      <w:r>
        <w:t>Rennebu Frivilligs</w:t>
      </w:r>
      <w:r w:rsidR="00B326BB">
        <w:t>entral har egen hjemmeside, d</w:t>
      </w:r>
      <w:r>
        <w:t>enne prøver daglig leder å oppdatere med jevne mellomrom.</w:t>
      </w:r>
      <w:r w:rsidR="000E1106">
        <w:t xml:space="preserve"> </w:t>
      </w:r>
    </w:p>
    <w:p w14:paraId="40A3C28A" w14:textId="77777777" w:rsidR="00FA461E" w:rsidRDefault="00FA461E" w:rsidP="005D4F4A"/>
    <w:p w14:paraId="656B03C5" w14:textId="77777777" w:rsidR="005D4F4A" w:rsidRDefault="00FA461E" w:rsidP="005D4F4A">
      <w:r>
        <w:t>Vi er</w:t>
      </w:r>
      <w:r w:rsidR="005B4BA5">
        <w:t xml:space="preserve"> også </w:t>
      </w:r>
      <w:r>
        <w:t xml:space="preserve">aktive på </w:t>
      </w:r>
      <w:r w:rsidRPr="00B326BB">
        <w:rPr>
          <w:b/>
        </w:rPr>
        <w:t xml:space="preserve">Facebook </w:t>
      </w:r>
      <w:r>
        <w:t xml:space="preserve">og har mange </w:t>
      </w:r>
      <w:proofErr w:type="spellStart"/>
      <w:r>
        <w:t>følgere</w:t>
      </w:r>
      <w:proofErr w:type="spellEnd"/>
      <w:r>
        <w:t xml:space="preserve"> der.</w:t>
      </w:r>
      <w:r w:rsidR="005B4BA5">
        <w:t xml:space="preserve"> Nyheter og daglige hendelser ligger ut på </w:t>
      </w:r>
      <w:proofErr w:type="spellStart"/>
      <w:r w:rsidR="005B4BA5">
        <w:t>Facebooksida</w:t>
      </w:r>
      <w:proofErr w:type="spellEnd"/>
      <w:r w:rsidR="005B4BA5">
        <w:t xml:space="preserve"> og responsen er både umiddelbar og veldig positiv.</w:t>
      </w:r>
    </w:p>
    <w:p w14:paraId="557C7C06" w14:textId="77777777" w:rsidR="00B326BB" w:rsidRPr="00B326BB" w:rsidRDefault="00B326BB" w:rsidP="005D4F4A">
      <w:pPr>
        <w:rPr>
          <w:b/>
        </w:rPr>
      </w:pPr>
    </w:p>
    <w:p w14:paraId="23AEDBC1" w14:textId="77777777" w:rsidR="00C257C2" w:rsidRDefault="00D44A32" w:rsidP="004D73D9">
      <w:r>
        <w:t>Vi konstaterer at møteplassen er en meget oppegående visjon</w:t>
      </w:r>
      <w:r w:rsidRPr="00D44A32">
        <w:sym w:font="Wingdings" w:char="F04A"/>
      </w:r>
    </w:p>
    <w:p w14:paraId="06315255" w14:textId="77777777" w:rsidR="005F58FA" w:rsidRDefault="00D44A32" w:rsidP="004D73D9">
      <w:r>
        <w:t>Trivselsfaktoren er høy og mangfoldet er stort. Frivillighuset sin sentrale beliggenhet er en styrke for det arbeidet som frivillig</w:t>
      </w:r>
      <w:r w:rsidR="00BC6F7D">
        <w:t>sentralen skal utføre i Rennebu.</w:t>
      </w:r>
      <w:r>
        <w:t xml:space="preserve"> </w:t>
      </w:r>
      <w:r w:rsidR="00BC6F7D">
        <w:t>I år som i fjor har aktivitetene økt både</w:t>
      </w:r>
      <w:r>
        <w:t xml:space="preserve"> på dagtid, kveldstid og i helger.</w:t>
      </w:r>
    </w:p>
    <w:p w14:paraId="2D304AD7" w14:textId="77777777" w:rsidR="005F58FA" w:rsidRDefault="005F58FA" w:rsidP="004D73D9"/>
    <w:p w14:paraId="30B3EA48" w14:textId="77777777" w:rsidR="00D44A32" w:rsidRDefault="00D44A32" w:rsidP="004D73D9">
      <w:r>
        <w:t>Målet vårt er fortsatt å styrke frivilligheten på tvers av lag og organisasjoner, kommunen, NAV og næringslivet.</w:t>
      </w:r>
    </w:p>
    <w:p w14:paraId="012F8D46" w14:textId="1D6A2EF8" w:rsidR="00BC6F7D" w:rsidRDefault="003311B0" w:rsidP="004D73D9">
      <w:r>
        <w:t xml:space="preserve">Gjennom samarbeid </w:t>
      </w:r>
      <w:r w:rsidR="00D44A32">
        <w:t>vi</w:t>
      </w:r>
      <w:r>
        <w:t>l vi være</w:t>
      </w:r>
      <w:r w:rsidR="00D44A32">
        <w:t xml:space="preserve"> bedre rusta til å styrke det frivillige engasjementet</w:t>
      </w:r>
      <w:r w:rsidR="00A5195F">
        <w:t xml:space="preserve"> og utvikle det sånn at det er rusta for tida som kommer, på frivillighetens egne premisser.</w:t>
      </w:r>
    </w:p>
    <w:p w14:paraId="184B63FD" w14:textId="77777777" w:rsidR="00D44A32" w:rsidRDefault="00D44A32" w:rsidP="004D73D9"/>
    <w:p w14:paraId="1F47A52C" w14:textId="720F9E28" w:rsidR="00C9639A" w:rsidRDefault="008C0C6A" w:rsidP="003C2C22">
      <w:r w:rsidRPr="003C2C22">
        <w:rPr>
          <w:noProof/>
          <w:color w:val="FF0000"/>
          <w:highlight w:val="yello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177B6E" wp14:editId="3A5BD5AA">
                <wp:simplePos x="0" y="0"/>
                <wp:positionH relativeFrom="column">
                  <wp:posOffset>5387340</wp:posOffset>
                </wp:positionH>
                <wp:positionV relativeFrom="paragraph">
                  <wp:posOffset>657860</wp:posOffset>
                </wp:positionV>
                <wp:extent cx="389890" cy="406400"/>
                <wp:effectExtent l="19050" t="0" r="29210" b="31750"/>
                <wp:wrapNone/>
                <wp:docPr id="475694582" name="Hjer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9890" cy="406400"/>
                        </a:xfrm>
                        <a:prstGeom prst="hear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B97E1F" id="Hjerte 1" o:spid="_x0000_s1026" style="position:absolute;margin-left:424.2pt;margin-top:51.8pt;width:30.7pt;height:3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89890,406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" path="m194945,101600v81227,-237067,398013,,,304800c-203068,101600,113718,-135467,194945,101600xe" fillcolor="#5b9bd5 [3204]" strokecolor="#091723 [484]" strokeweight="1pt">
                <v:stroke joinstyle="miter"/>
                <v:path arrowok="t" o:connecttype="custom" o:connectlocs="194945,101600;194945,406400;194945,101600" o:connectangles="0,0,0"/>
              </v:shape>
            </w:pict>
          </mc:Fallback>
        </mc:AlternateContent>
      </w:r>
      <w:r w:rsidR="00C9639A">
        <w:t xml:space="preserve">Takk til alle som har bidratt </w:t>
      </w:r>
      <w:r w:rsidR="003C2C22">
        <w:t>gjennom frivillig engasjement, som gode ombudskvinner og menn og støttespillere – både økonomisk og gjennom å gi av seg selv og tida si. Uten det hadde vi ikke hatt noe å bidra</w:t>
      </w:r>
      <w:r w:rsidR="00A5195F">
        <w:t xml:space="preserve"> m</w:t>
      </w:r>
      <w:r w:rsidR="003C2C22">
        <w:t>ed for noen i Rennebu. Mennesker som engasjerer seg, bruker sin tid på andre og er frivillige</w:t>
      </w:r>
      <w:r w:rsidR="00A5195F">
        <w:t>,</w:t>
      </w:r>
      <w:r w:rsidR="003C2C22">
        <w:t xml:space="preserve"> er grunnmuren i det vi holder på med.</w:t>
      </w:r>
    </w:p>
    <w:p w14:paraId="3FBA8912" w14:textId="6B77E817" w:rsidR="00AD6A91" w:rsidRDefault="00AD6A91" w:rsidP="00FA461E"/>
    <w:p w14:paraId="7965E2B3" w14:textId="77777777" w:rsidR="003C2C22" w:rsidRDefault="003C2C22" w:rsidP="00FA461E"/>
    <w:p w14:paraId="07928F60" w14:textId="77777777" w:rsidR="003C2C22" w:rsidRDefault="003C2C22" w:rsidP="00FA461E"/>
    <w:p w14:paraId="1A985A2C" w14:textId="3167C110" w:rsidR="00210834" w:rsidRDefault="00A5195F" w:rsidP="00FA461E">
      <w:hyperlink r:id="rId23" w:history="1">
        <w:r w:rsidRPr="00A721F8">
          <w:rPr>
            <w:rStyle w:val="Hyperkobling"/>
          </w:rPr>
          <w:t>https://www.trondelagfylke.no/globalassets/dokumenter/folkehelse-idrett-og-frvillighet/frivillighet/frivillighetsplan-kunnskapsgrunnlaget.pdf</w:t>
        </w:r>
      </w:hyperlink>
    </w:p>
    <w:p w14:paraId="22C9AABE" w14:textId="77777777" w:rsidR="00AD6A91" w:rsidRDefault="00AD6A91" w:rsidP="00FA461E"/>
    <w:p w14:paraId="32C2B77D" w14:textId="77777777" w:rsidR="008C0C6A" w:rsidRDefault="008C0C6A" w:rsidP="003B7E1C">
      <w:pPr>
        <w:jc w:val="center"/>
      </w:pPr>
    </w:p>
    <w:p w14:paraId="2EBDB1D7" w14:textId="7020BB6A" w:rsidR="00F20F9A" w:rsidRPr="003B7E1C" w:rsidRDefault="003B7E1C" w:rsidP="003B7E1C">
      <w:pPr>
        <w:jc w:val="center"/>
      </w:pPr>
      <w:r>
        <w:rPr>
          <w:noProof/>
        </w:rPr>
        <w:drawing>
          <wp:inline distT="0" distB="0" distL="0" distR="0" wp14:anchorId="456685A0" wp14:editId="6802A75F">
            <wp:extent cx="4861560" cy="2735134"/>
            <wp:effectExtent l="0" t="0" r="0" b="8255"/>
            <wp:docPr id="526749937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3779" cy="2742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D37FE" w14:textId="77777777" w:rsidR="00F20F9A" w:rsidRDefault="00F20F9A" w:rsidP="00BC27F6">
      <w:pPr>
        <w:rPr>
          <w:b/>
          <w:i/>
        </w:rPr>
      </w:pPr>
    </w:p>
    <w:p w14:paraId="422601B5" w14:textId="10DA6605" w:rsidR="002A31BD" w:rsidRDefault="00F20F9A" w:rsidP="00BC27F6">
      <w:r>
        <w:rPr>
          <w:bCs/>
          <w:iCs/>
        </w:rPr>
        <w:t xml:space="preserve">Rennebu </w:t>
      </w:r>
      <w:r w:rsidR="009625A6">
        <w:t xml:space="preserve"> </w:t>
      </w:r>
      <w:r w:rsidR="00AD6A91">
        <w:t>07</w:t>
      </w:r>
      <w:r w:rsidR="00623902">
        <w:t>.04.202</w:t>
      </w:r>
      <w:r w:rsidR="00AD6A91">
        <w:t>5</w:t>
      </w:r>
    </w:p>
    <w:p w14:paraId="471C44E9" w14:textId="77777777" w:rsidR="00210834" w:rsidRDefault="00210834" w:rsidP="00BC27F6"/>
    <w:p w14:paraId="228C756A" w14:textId="77777777" w:rsidR="00210834" w:rsidRDefault="00210834" w:rsidP="00BC27F6"/>
    <w:p w14:paraId="01812406" w14:textId="711046AA" w:rsidR="002A31BD" w:rsidRDefault="00623902" w:rsidP="00BC27F6">
      <w:r>
        <w:t xml:space="preserve">Eli Krogstad           </w:t>
      </w:r>
      <w:r w:rsidR="0069168F">
        <w:t xml:space="preserve">                                                      </w:t>
      </w:r>
      <w:r w:rsidR="002A31BD">
        <w:t>Maj Britt Svorkdal Hess</w:t>
      </w:r>
    </w:p>
    <w:p w14:paraId="524FBCB7" w14:textId="77777777" w:rsidR="002A31BD" w:rsidRDefault="002A31BD" w:rsidP="00BC27F6">
      <w:r>
        <w:t>Styreleder                                                                    Daglig leder</w:t>
      </w:r>
    </w:p>
    <w:p w14:paraId="58079DB5" w14:textId="77777777" w:rsidR="00210834" w:rsidRDefault="00210834" w:rsidP="00BC27F6"/>
    <w:p w14:paraId="373A1D45" w14:textId="77777777" w:rsidR="00EA4A1E" w:rsidRDefault="00EA4A1E" w:rsidP="00BC6F7D">
      <w:pPr>
        <w:jc w:val="center"/>
      </w:pPr>
    </w:p>
    <w:p w14:paraId="4B81A4DA" w14:textId="77777777" w:rsidR="00EA4A1E" w:rsidRDefault="00BC27F6" w:rsidP="00BC27F6">
      <w:r>
        <w:t xml:space="preserve">                </w:t>
      </w:r>
    </w:p>
    <w:p w14:paraId="479E0F4B" w14:textId="77777777" w:rsidR="00BC27F6" w:rsidRDefault="00BC27F6" w:rsidP="00BC27F6"/>
    <w:p w14:paraId="15BD90C2" w14:textId="77777777" w:rsidR="00BC27F6" w:rsidRDefault="00BC27F6" w:rsidP="00BC27F6">
      <w:r>
        <w:t xml:space="preserve">                    </w:t>
      </w:r>
    </w:p>
    <w:sectPr w:rsidR="00BC27F6" w:rsidSect="009D5B7B">
      <w:headerReference w:type="default" r:id="rId25"/>
      <w:footerReference w:type="default" r:id="rId26"/>
      <w:pgSz w:w="11900" w:h="16840"/>
      <w:pgMar w:top="1440" w:right="1552" w:bottom="1440" w:left="1800" w:header="708" w:footer="55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B16AC" w14:textId="77777777" w:rsidR="001D4D99" w:rsidRDefault="001D4D99" w:rsidP="004D73D9">
      <w:r>
        <w:separator/>
      </w:r>
    </w:p>
  </w:endnote>
  <w:endnote w:type="continuationSeparator" w:id="0">
    <w:p w14:paraId="794E288B" w14:textId="77777777" w:rsidR="001D4D99" w:rsidRDefault="001D4D99" w:rsidP="004D7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E7709" w14:textId="77777777" w:rsidR="00AD661D" w:rsidRDefault="00304323" w:rsidP="004D73D9">
    <w:r>
      <w:rPr>
        <w:noProof/>
        <w:lang w:eastAsia="nb-NO"/>
      </w:rPr>
      <w:drawing>
        <wp:inline distT="0" distB="0" distL="0" distR="0" wp14:anchorId="6EEDBC9A" wp14:editId="31695DAD">
          <wp:extent cx="2676525" cy="238125"/>
          <wp:effectExtent l="19050" t="0" r="9525" b="9525"/>
          <wp:docPr id="1" name="Bilde 1" descr="mote_mellom_mennesk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 descr="mote_mellom_mennesk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238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4110E">
      <w:rPr>
        <w:noProof/>
        <w:lang w:eastAsia="nb-NO"/>
      </w:rPr>
      <w:t xml:space="preserve">     </w:t>
    </w:r>
    <w:r w:rsidR="00AD661D">
      <w:t xml:space="preserve">Myrvn. </w:t>
    </w:r>
    <w:r w:rsidR="0044110E">
      <w:t xml:space="preserve">4, 7391 Rennebu - Tlf 72 42 62 </w:t>
    </w:r>
    <w:r w:rsidR="00AD661D">
      <w:t>64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993C4" w14:textId="77777777" w:rsidR="001D4D99" w:rsidRDefault="001D4D99" w:rsidP="004D73D9">
      <w:r>
        <w:separator/>
      </w:r>
    </w:p>
  </w:footnote>
  <w:footnote w:type="continuationSeparator" w:id="0">
    <w:p w14:paraId="76B93D5F" w14:textId="77777777" w:rsidR="001D4D99" w:rsidRDefault="001D4D99" w:rsidP="004D7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79B99" w14:textId="77777777" w:rsidR="00AD661D" w:rsidRPr="00210834" w:rsidRDefault="00304323" w:rsidP="004D73D9">
    <w:pPr>
      <w:pStyle w:val="Topptekst"/>
      <w:rPr>
        <w:b/>
      </w:rPr>
    </w:pPr>
    <w:r w:rsidRPr="00210834">
      <w:rPr>
        <w:b/>
        <w:noProof/>
        <w:lang w:eastAsia="nb-NO"/>
      </w:rPr>
      <w:drawing>
        <wp:anchor distT="0" distB="0" distL="114300" distR="114300" simplePos="0" relativeHeight="251657728" behindDoc="0" locked="0" layoutInCell="1" allowOverlap="0" wp14:anchorId="6A575DBB" wp14:editId="34B3C087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1874520" cy="1249680"/>
          <wp:effectExtent l="19050" t="0" r="0" b="0"/>
          <wp:wrapSquare wrapText="bothSides"/>
          <wp:docPr id="2" name="Bilde 1" descr="logo_lokal_grønn_mai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 descr="logo_lokal_grønn_mail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4520" cy="1249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A6000"/>
    <w:multiLevelType w:val="hybridMultilevel"/>
    <w:tmpl w:val="A2EA82B0"/>
    <w:lvl w:ilvl="0" w:tplc="DB329CD2">
      <w:numFmt w:val="bullet"/>
      <w:lvlText w:val="-"/>
      <w:lvlJc w:val="left"/>
      <w:pPr>
        <w:ind w:left="720" w:hanging="360"/>
      </w:pPr>
      <w:rPr>
        <w:rFonts w:ascii="Candara" w:eastAsia="Times New Roman" w:hAnsi="Candara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B492D"/>
    <w:multiLevelType w:val="hybridMultilevel"/>
    <w:tmpl w:val="DC10CF20"/>
    <w:lvl w:ilvl="0" w:tplc="D39A394E">
      <w:numFmt w:val="bullet"/>
      <w:lvlText w:val="-"/>
      <w:lvlJc w:val="left"/>
      <w:pPr>
        <w:ind w:left="720" w:hanging="360"/>
      </w:pPr>
      <w:rPr>
        <w:rFonts w:ascii="Bernard MT Condensed" w:eastAsia="Times New Roman" w:hAnsi="Bernard MT Condensed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D2AE3"/>
    <w:multiLevelType w:val="hybridMultilevel"/>
    <w:tmpl w:val="F610541A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534C0F"/>
    <w:multiLevelType w:val="hybridMultilevel"/>
    <w:tmpl w:val="7ABC0462"/>
    <w:lvl w:ilvl="0" w:tplc="0414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0D03E3"/>
    <w:multiLevelType w:val="hybridMultilevel"/>
    <w:tmpl w:val="3C4EF1EE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304071"/>
    <w:multiLevelType w:val="hybridMultilevel"/>
    <w:tmpl w:val="D6644514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E66A27"/>
    <w:multiLevelType w:val="hybridMultilevel"/>
    <w:tmpl w:val="6FEE7ECC"/>
    <w:lvl w:ilvl="0" w:tplc="FEDCD900">
      <w:numFmt w:val="bullet"/>
      <w:lvlText w:val="-"/>
      <w:lvlJc w:val="left"/>
      <w:pPr>
        <w:ind w:left="720" w:hanging="360"/>
      </w:pPr>
      <w:rPr>
        <w:rFonts w:ascii="Candara" w:eastAsia="Times New Roman" w:hAnsi="Candara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C1130"/>
    <w:multiLevelType w:val="hybridMultilevel"/>
    <w:tmpl w:val="7FD44B6C"/>
    <w:lvl w:ilvl="0" w:tplc="D2C0CE5E">
      <w:start w:val="50"/>
      <w:numFmt w:val="bullet"/>
      <w:lvlText w:val=""/>
      <w:lvlJc w:val="left"/>
      <w:pPr>
        <w:ind w:left="405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 w15:restartNumberingAfterBreak="0">
    <w:nsid w:val="345B38A8"/>
    <w:multiLevelType w:val="hybridMultilevel"/>
    <w:tmpl w:val="C1821C10"/>
    <w:lvl w:ilvl="0" w:tplc="9FB45650">
      <w:numFmt w:val="bullet"/>
      <w:lvlText w:val=""/>
      <w:lvlJc w:val="left"/>
      <w:pPr>
        <w:ind w:left="643" w:hanging="360"/>
      </w:pPr>
      <w:rPr>
        <w:rFonts w:ascii="Symbol" w:eastAsia="Calibri" w:hAnsi="Symbol" w:cs="Times New Roman" w:hint="default"/>
      </w:rPr>
    </w:lvl>
    <w:lvl w:ilvl="1" w:tplc="04140003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" w15:restartNumberingAfterBreak="0">
    <w:nsid w:val="3D4A008B"/>
    <w:multiLevelType w:val="hybridMultilevel"/>
    <w:tmpl w:val="CF080116"/>
    <w:lvl w:ilvl="0" w:tplc="A12ECA9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F56D4E"/>
    <w:multiLevelType w:val="hybridMultilevel"/>
    <w:tmpl w:val="1DA491D8"/>
    <w:lvl w:ilvl="0" w:tplc="0414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3E03A6"/>
    <w:multiLevelType w:val="hybridMultilevel"/>
    <w:tmpl w:val="C3202B32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AB02DA"/>
    <w:multiLevelType w:val="hybridMultilevel"/>
    <w:tmpl w:val="04F8EB50"/>
    <w:lvl w:ilvl="0" w:tplc="1C728D9C">
      <w:numFmt w:val="bullet"/>
      <w:lvlText w:val="-"/>
      <w:lvlJc w:val="left"/>
      <w:pPr>
        <w:ind w:left="1125" w:hanging="360"/>
      </w:pPr>
      <w:rPr>
        <w:rFonts w:ascii="Bernard MT Condensed" w:eastAsia="Times New Roman" w:hAnsi="Bernard MT Condensed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3" w15:restartNumberingAfterBreak="0">
    <w:nsid w:val="5C377936"/>
    <w:multiLevelType w:val="hybridMultilevel"/>
    <w:tmpl w:val="91641600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795760"/>
    <w:multiLevelType w:val="hybridMultilevel"/>
    <w:tmpl w:val="4BE0495E"/>
    <w:lvl w:ilvl="0" w:tplc="0414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8B2F07"/>
    <w:multiLevelType w:val="hybridMultilevel"/>
    <w:tmpl w:val="1C44BF88"/>
    <w:lvl w:ilvl="0" w:tplc="0AFCC932">
      <w:numFmt w:val="bullet"/>
      <w:lvlText w:val="-"/>
      <w:lvlJc w:val="left"/>
      <w:pPr>
        <w:ind w:left="720" w:hanging="360"/>
      </w:pPr>
      <w:rPr>
        <w:rFonts w:ascii="Bernard MT Condensed" w:eastAsia="Times New Roman" w:hAnsi="Bernard MT Condensed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2A13CE"/>
    <w:multiLevelType w:val="hybridMultilevel"/>
    <w:tmpl w:val="07244AC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9B4048"/>
    <w:multiLevelType w:val="hybridMultilevel"/>
    <w:tmpl w:val="454E0D22"/>
    <w:lvl w:ilvl="0" w:tplc="0414000B">
      <w:start w:val="1"/>
      <w:numFmt w:val="bullet"/>
      <w:lvlText w:val=""/>
      <w:lvlJc w:val="left"/>
      <w:pPr>
        <w:ind w:left="405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823C35"/>
    <w:multiLevelType w:val="hybridMultilevel"/>
    <w:tmpl w:val="72F6BB84"/>
    <w:lvl w:ilvl="0" w:tplc="041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026E8"/>
    <w:multiLevelType w:val="hybridMultilevel"/>
    <w:tmpl w:val="83CCA720"/>
    <w:lvl w:ilvl="0" w:tplc="551EC664">
      <w:numFmt w:val="bullet"/>
      <w:lvlText w:val="-"/>
      <w:lvlJc w:val="left"/>
      <w:pPr>
        <w:ind w:left="720" w:hanging="360"/>
      </w:pPr>
      <w:rPr>
        <w:rFonts w:ascii="Candara" w:eastAsia="Times New Roman" w:hAnsi="Candara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3514716">
    <w:abstractNumId w:val="14"/>
  </w:num>
  <w:num w:numId="2" w16cid:durableId="1444614119">
    <w:abstractNumId w:val="15"/>
  </w:num>
  <w:num w:numId="3" w16cid:durableId="1471359970">
    <w:abstractNumId w:val="1"/>
  </w:num>
  <w:num w:numId="4" w16cid:durableId="1436367558">
    <w:abstractNumId w:val="12"/>
  </w:num>
  <w:num w:numId="5" w16cid:durableId="734862549">
    <w:abstractNumId w:val="19"/>
  </w:num>
  <w:num w:numId="6" w16cid:durableId="986126742">
    <w:abstractNumId w:val="0"/>
  </w:num>
  <w:num w:numId="7" w16cid:durableId="261959622">
    <w:abstractNumId w:val="13"/>
  </w:num>
  <w:num w:numId="8" w16cid:durableId="496045425">
    <w:abstractNumId w:val="18"/>
  </w:num>
  <w:num w:numId="9" w16cid:durableId="1229532574">
    <w:abstractNumId w:val="5"/>
  </w:num>
  <w:num w:numId="10" w16cid:durableId="1388140135">
    <w:abstractNumId w:val="4"/>
  </w:num>
  <w:num w:numId="11" w16cid:durableId="849680253">
    <w:abstractNumId w:val="7"/>
  </w:num>
  <w:num w:numId="12" w16cid:durableId="1677421767">
    <w:abstractNumId w:val="17"/>
  </w:num>
  <w:num w:numId="13" w16cid:durableId="1868518050">
    <w:abstractNumId w:val="11"/>
  </w:num>
  <w:num w:numId="14" w16cid:durableId="1317221198">
    <w:abstractNumId w:val="2"/>
  </w:num>
  <w:num w:numId="15" w16cid:durableId="102461691">
    <w:abstractNumId w:val="3"/>
  </w:num>
  <w:num w:numId="16" w16cid:durableId="2145346843">
    <w:abstractNumId w:val="16"/>
  </w:num>
  <w:num w:numId="17" w16cid:durableId="1316297590">
    <w:abstractNumId w:val="8"/>
  </w:num>
  <w:num w:numId="18" w16cid:durableId="1757941913">
    <w:abstractNumId w:val="9"/>
  </w:num>
  <w:num w:numId="19" w16cid:durableId="1283616100">
    <w:abstractNumId w:val="6"/>
  </w:num>
  <w:num w:numId="20" w16cid:durableId="13127527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24"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7C2"/>
    <w:rsid w:val="00013430"/>
    <w:rsid w:val="000213C4"/>
    <w:rsid w:val="0002268A"/>
    <w:rsid w:val="0002620B"/>
    <w:rsid w:val="00032BD6"/>
    <w:rsid w:val="000360E8"/>
    <w:rsid w:val="00037170"/>
    <w:rsid w:val="00047DC5"/>
    <w:rsid w:val="00050725"/>
    <w:rsid w:val="0007459F"/>
    <w:rsid w:val="00074C10"/>
    <w:rsid w:val="00082273"/>
    <w:rsid w:val="0009359A"/>
    <w:rsid w:val="000C17F6"/>
    <w:rsid w:val="000C7F93"/>
    <w:rsid w:val="000E1106"/>
    <w:rsid w:val="000E367E"/>
    <w:rsid w:val="000F0C2D"/>
    <w:rsid w:val="000F2FEB"/>
    <w:rsid w:val="00100832"/>
    <w:rsid w:val="00107453"/>
    <w:rsid w:val="001104CA"/>
    <w:rsid w:val="001120E1"/>
    <w:rsid w:val="001216EA"/>
    <w:rsid w:val="00122691"/>
    <w:rsid w:val="00125C9A"/>
    <w:rsid w:val="00145F44"/>
    <w:rsid w:val="00152C67"/>
    <w:rsid w:val="00165240"/>
    <w:rsid w:val="00171550"/>
    <w:rsid w:val="00182606"/>
    <w:rsid w:val="0018374E"/>
    <w:rsid w:val="001838AC"/>
    <w:rsid w:val="00185C4B"/>
    <w:rsid w:val="001868C6"/>
    <w:rsid w:val="00195C8A"/>
    <w:rsid w:val="001A58D0"/>
    <w:rsid w:val="001A5F61"/>
    <w:rsid w:val="001A6DCE"/>
    <w:rsid w:val="001A7425"/>
    <w:rsid w:val="001B1AB7"/>
    <w:rsid w:val="001D3900"/>
    <w:rsid w:val="001D4D99"/>
    <w:rsid w:val="001D4ECF"/>
    <w:rsid w:val="001D701F"/>
    <w:rsid w:val="001F397B"/>
    <w:rsid w:val="001F4663"/>
    <w:rsid w:val="00210834"/>
    <w:rsid w:val="0021159B"/>
    <w:rsid w:val="002251A2"/>
    <w:rsid w:val="00225CC7"/>
    <w:rsid w:val="00233599"/>
    <w:rsid w:val="002429D0"/>
    <w:rsid w:val="00255194"/>
    <w:rsid w:val="00255E70"/>
    <w:rsid w:val="00270C68"/>
    <w:rsid w:val="00273A6D"/>
    <w:rsid w:val="00281B7E"/>
    <w:rsid w:val="00287528"/>
    <w:rsid w:val="002A0340"/>
    <w:rsid w:val="002A31BD"/>
    <w:rsid w:val="002A541D"/>
    <w:rsid w:val="002A6B8E"/>
    <w:rsid w:val="002B7899"/>
    <w:rsid w:val="002D38E3"/>
    <w:rsid w:val="002F1D2A"/>
    <w:rsid w:val="002F6746"/>
    <w:rsid w:val="003012F6"/>
    <w:rsid w:val="00302AFC"/>
    <w:rsid w:val="0030397F"/>
    <w:rsid w:val="00304323"/>
    <w:rsid w:val="00323DAC"/>
    <w:rsid w:val="0032455B"/>
    <w:rsid w:val="00326D62"/>
    <w:rsid w:val="003311B0"/>
    <w:rsid w:val="00342812"/>
    <w:rsid w:val="00350054"/>
    <w:rsid w:val="0035207C"/>
    <w:rsid w:val="0037475A"/>
    <w:rsid w:val="00376962"/>
    <w:rsid w:val="00391968"/>
    <w:rsid w:val="00391A3A"/>
    <w:rsid w:val="003A555F"/>
    <w:rsid w:val="003B7E1C"/>
    <w:rsid w:val="003C2C22"/>
    <w:rsid w:val="003C7792"/>
    <w:rsid w:val="003C78C7"/>
    <w:rsid w:val="003D0B39"/>
    <w:rsid w:val="003D6F9C"/>
    <w:rsid w:val="003E1A0A"/>
    <w:rsid w:val="003E3297"/>
    <w:rsid w:val="003F452C"/>
    <w:rsid w:val="004013CE"/>
    <w:rsid w:val="00402E1A"/>
    <w:rsid w:val="004159EE"/>
    <w:rsid w:val="00427804"/>
    <w:rsid w:val="00434DD1"/>
    <w:rsid w:val="004405BA"/>
    <w:rsid w:val="0044110E"/>
    <w:rsid w:val="0046283B"/>
    <w:rsid w:val="004668A4"/>
    <w:rsid w:val="00470DF3"/>
    <w:rsid w:val="00470E5F"/>
    <w:rsid w:val="00471B3B"/>
    <w:rsid w:val="00487A8C"/>
    <w:rsid w:val="004905FE"/>
    <w:rsid w:val="00492BC1"/>
    <w:rsid w:val="004A5878"/>
    <w:rsid w:val="004A5CEA"/>
    <w:rsid w:val="004C31A3"/>
    <w:rsid w:val="004C5289"/>
    <w:rsid w:val="004C7B1E"/>
    <w:rsid w:val="004D53FB"/>
    <w:rsid w:val="004D73D9"/>
    <w:rsid w:val="00500292"/>
    <w:rsid w:val="00517AF5"/>
    <w:rsid w:val="00517B4E"/>
    <w:rsid w:val="00523849"/>
    <w:rsid w:val="00565976"/>
    <w:rsid w:val="00575EA7"/>
    <w:rsid w:val="00577AC5"/>
    <w:rsid w:val="005874A2"/>
    <w:rsid w:val="00590656"/>
    <w:rsid w:val="00593A40"/>
    <w:rsid w:val="005A1B74"/>
    <w:rsid w:val="005A5C57"/>
    <w:rsid w:val="005B4BA5"/>
    <w:rsid w:val="005C1217"/>
    <w:rsid w:val="005C133F"/>
    <w:rsid w:val="005C16BB"/>
    <w:rsid w:val="005C7E24"/>
    <w:rsid w:val="005D33EC"/>
    <w:rsid w:val="005D4F4A"/>
    <w:rsid w:val="005D5FCC"/>
    <w:rsid w:val="005F0D07"/>
    <w:rsid w:val="005F245A"/>
    <w:rsid w:val="005F58FA"/>
    <w:rsid w:val="0060620F"/>
    <w:rsid w:val="00607E64"/>
    <w:rsid w:val="0061087D"/>
    <w:rsid w:val="0062301E"/>
    <w:rsid w:val="00623902"/>
    <w:rsid w:val="00625CA3"/>
    <w:rsid w:val="0063492A"/>
    <w:rsid w:val="0063715F"/>
    <w:rsid w:val="0064157F"/>
    <w:rsid w:val="0064684B"/>
    <w:rsid w:val="006663CC"/>
    <w:rsid w:val="00670281"/>
    <w:rsid w:val="0069168F"/>
    <w:rsid w:val="00692F29"/>
    <w:rsid w:val="00693FAB"/>
    <w:rsid w:val="00697808"/>
    <w:rsid w:val="006B3426"/>
    <w:rsid w:val="006D0116"/>
    <w:rsid w:val="006D3C14"/>
    <w:rsid w:val="006D4F4D"/>
    <w:rsid w:val="006E03F9"/>
    <w:rsid w:val="006E198F"/>
    <w:rsid w:val="006E6A01"/>
    <w:rsid w:val="006F2E7C"/>
    <w:rsid w:val="006F7E69"/>
    <w:rsid w:val="00702E3F"/>
    <w:rsid w:val="00720F57"/>
    <w:rsid w:val="00721CEC"/>
    <w:rsid w:val="007354F1"/>
    <w:rsid w:val="007403DD"/>
    <w:rsid w:val="007554E4"/>
    <w:rsid w:val="00755EF3"/>
    <w:rsid w:val="0076148F"/>
    <w:rsid w:val="0077129E"/>
    <w:rsid w:val="00777DE3"/>
    <w:rsid w:val="00795DC2"/>
    <w:rsid w:val="007A2E09"/>
    <w:rsid w:val="007A6E0A"/>
    <w:rsid w:val="007B217C"/>
    <w:rsid w:val="007C0D8C"/>
    <w:rsid w:val="007C353C"/>
    <w:rsid w:val="007C3E10"/>
    <w:rsid w:val="007C4610"/>
    <w:rsid w:val="007D5AA6"/>
    <w:rsid w:val="007F1360"/>
    <w:rsid w:val="0080011D"/>
    <w:rsid w:val="0080502B"/>
    <w:rsid w:val="00805F31"/>
    <w:rsid w:val="0081099F"/>
    <w:rsid w:val="0082574E"/>
    <w:rsid w:val="00825A3B"/>
    <w:rsid w:val="00827536"/>
    <w:rsid w:val="0084034E"/>
    <w:rsid w:val="00840AC4"/>
    <w:rsid w:val="00850BA1"/>
    <w:rsid w:val="00854956"/>
    <w:rsid w:val="0086331C"/>
    <w:rsid w:val="00867623"/>
    <w:rsid w:val="00895C89"/>
    <w:rsid w:val="008B4E5E"/>
    <w:rsid w:val="008C0C6A"/>
    <w:rsid w:val="008C3493"/>
    <w:rsid w:val="008D09ED"/>
    <w:rsid w:val="008F314F"/>
    <w:rsid w:val="008F33D7"/>
    <w:rsid w:val="00903FAD"/>
    <w:rsid w:val="00926F34"/>
    <w:rsid w:val="00934B69"/>
    <w:rsid w:val="00955A56"/>
    <w:rsid w:val="009568FA"/>
    <w:rsid w:val="00956AEE"/>
    <w:rsid w:val="00956F79"/>
    <w:rsid w:val="009625A6"/>
    <w:rsid w:val="0099005A"/>
    <w:rsid w:val="009915F6"/>
    <w:rsid w:val="00993DBB"/>
    <w:rsid w:val="00994108"/>
    <w:rsid w:val="0099669D"/>
    <w:rsid w:val="009A67A3"/>
    <w:rsid w:val="009B28B5"/>
    <w:rsid w:val="009C6FCB"/>
    <w:rsid w:val="009C7051"/>
    <w:rsid w:val="009D1E9D"/>
    <w:rsid w:val="009D5B7B"/>
    <w:rsid w:val="009E6744"/>
    <w:rsid w:val="00A04242"/>
    <w:rsid w:val="00A04F37"/>
    <w:rsid w:val="00A1267F"/>
    <w:rsid w:val="00A14C4E"/>
    <w:rsid w:val="00A25C18"/>
    <w:rsid w:val="00A478C6"/>
    <w:rsid w:val="00A5195F"/>
    <w:rsid w:val="00A5344E"/>
    <w:rsid w:val="00A539FE"/>
    <w:rsid w:val="00A722FB"/>
    <w:rsid w:val="00A94A4A"/>
    <w:rsid w:val="00AA6F27"/>
    <w:rsid w:val="00AB6C14"/>
    <w:rsid w:val="00AC620C"/>
    <w:rsid w:val="00AC71F2"/>
    <w:rsid w:val="00AD661D"/>
    <w:rsid w:val="00AD6A91"/>
    <w:rsid w:val="00AE6362"/>
    <w:rsid w:val="00AE6395"/>
    <w:rsid w:val="00AE796B"/>
    <w:rsid w:val="00B02D90"/>
    <w:rsid w:val="00B1595F"/>
    <w:rsid w:val="00B17246"/>
    <w:rsid w:val="00B326BB"/>
    <w:rsid w:val="00B350CF"/>
    <w:rsid w:val="00B36649"/>
    <w:rsid w:val="00B41FAF"/>
    <w:rsid w:val="00B4522D"/>
    <w:rsid w:val="00B4532B"/>
    <w:rsid w:val="00B541B2"/>
    <w:rsid w:val="00B628A5"/>
    <w:rsid w:val="00B708E4"/>
    <w:rsid w:val="00B775F0"/>
    <w:rsid w:val="00B8550A"/>
    <w:rsid w:val="00B971FC"/>
    <w:rsid w:val="00BA7397"/>
    <w:rsid w:val="00BA7A86"/>
    <w:rsid w:val="00BC27F6"/>
    <w:rsid w:val="00BC6F7D"/>
    <w:rsid w:val="00BD56A9"/>
    <w:rsid w:val="00BD5939"/>
    <w:rsid w:val="00BE0ACB"/>
    <w:rsid w:val="00BE3B73"/>
    <w:rsid w:val="00BE5CB9"/>
    <w:rsid w:val="00BF523B"/>
    <w:rsid w:val="00C0134B"/>
    <w:rsid w:val="00C0311C"/>
    <w:rsid w:val="00C05886"/>
    <w:rsid w:val="00C11B41"/>
    <w:rsid w:val="00C226F3"/>
    <w:rsid w:val="00C2406F"/>
    <w:rsid w:val="00C257C2"/>
    <w:rsid w:val="00C311F5"/>
    <w:rsid w:val="00C33570"/>
    <w:rsid w:val="00C34BF0"/>
    <w:rsid w:val="00C3730D"/>
    <w:rsid w:val="00C41A88"/>
    <w:rsid w:val="00C55514"/>
    <w:rsid w:val="00C64F96"/>
    <w:rsid w:val="00C8167B"/>
    <w:rsid w:val="00C949C1"/>
    <w:rsid w:val="00C9639A"/>
    <w:rsid w:val="00CB06DF"/>
    <w:rsid w:val="00CB1FDA"/>
    <w:rsid w:val="00CB51A7"/>
    <w:rsid w:val="00CC1BEB"/>
    <w:rsid w:val="00CF3311"/>
    <w:rsid w:val="00CF6C1C"/>
    <w:rsid w:val="00D21B2B"/>
    <w:rsid w:val="00D24C85"/>
    <w:rsid w:val="00D3017E"/>
    <w:rsid w:val="00D44A32"/>
    <w:rsid w:val="00D50EAA"/>
    <w:rsid w:val="00D7294C"/>
    <w:rsid w:val="00D834C4"/>
    <w:rsid w:val="00DA5189"/>
    <w:rsid w:val="00DB1705"/>
    <w:rsid w:val="00DB5324"/>
    <w:rsid w:val="00DD136B"/>
    <w:rsid w:val="00DE75AD"/>
    <w:rsid w:val="00E07563"/>
    <w:rsid w:val="00E227A5"/>
    <w:rsid w:val="00E3475A"/>
    <w:rsid w:val="00E421EE"/>
    <w:rsid w:val="00E50E38"/>
    <w:rsid w:val="00E634BE"/>
    <w:rsid w:val="00E647AA"/>
    <w:rsid w:val="00E71A35"/>
    <w:rsid w:val="00E76E9D"/>
    <w:rsid w:val="00E81D15"/>
    <w:rsid w:val="00E862E5"/>
    <w:rsid w:val="00EA2C71"/>
    <w:rsid w:val="00EA4173"/>
    <w:rsid w:val="00EA4A1E"/>
    <w:rsid w:val="00EA7AB0"/>
    <w:rsid w:val="00EB3369"/>
    <w:rsid w:val="00EE2617"/>
    <w:rsid w:val="00EF49BD"/>
    <w:rsid w:val="00F05CE6"/>
    <w:rsid w:val="00F06E8D"/>
    <w:rsid w:val="00F20F9A"/>
    <w:rsid w:val="00F2530B"/>
    <w:rsid w:val="00F308AC"/>
    <w:rsid w:val="00F456D9"/>
    <w:rsid w:val="00F67DF7"/>
    <w:rsid w:val="00F67FD5"/>
    <w:rsid w:val="00F73782"/>
    <w:rsid w:val="00F832DF"/>
    <w:rsid w:val="00FA461E"/>
    <w:rsid w:val="00FB4DCC"/>
    <w:rsid w:val="00FE1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0D9320F"/>
  <w15:docId w15:val="{D342576E-1C32-42E8-A3D8-2581286BA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73D9"/>
    <w:pPr>
      <w:ind w:right="-808"/>
    </w:pPr>
    <w:rPr>
      <w:rFonts w:ascii="Candara" w:hAnsi="Candara"/>
      <w:sz w:val="28"/>
      <w:szCs w:val="24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rsid w:val="00D074F7"/>
    <w:pPr>
      <w:tabs>
        <w:tab w:val="center" w:pos="4153"/>
        <w:tab w:val="right" w:pos="8306"/>
      </w:tabs>
    </w:pPr>
  </w:style>
  <w:style w:type="paragraph" w:styleId="Bunntekst">
    <w:name w:val="footer"/>
    <w:basedOn w:val="Normal"/>
    <w:semiHidden/>
    <w:rsid w:val="00D074F7"/>
    <w:pPr>
      <w:tabs>
        <w:tab w:val="center" w:pos="4153"/>
        <w:tab w:val="right" w:pos="8306"/>
      </w:tabs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2F1D2A"/>
    <w:rPr>
      <w:rFonts w:ascii="Tahoma" w:hAnsi="Tahoma"/>
      <w:sz w:val="16"/>
      <w:szCs w:val="16"/>
    </w:rPr>
  </w:style>
  <w:style w:type="character" w:customStyle="1" w:styleId="BobletekstTegn">
    <w:name w:val="Bobletekst Tegn"/>
    <w:link w:val="Bobletekst"/>
    <w:uiPriority w:val="99"/>
    <w:semiHidden/>
    <w:rsid w:val="002F1D2A"/>
    <w:rPr>
      <w:rFonts w:ascii="Tahoma" w:hAnsi="Tahoma" w:cs="Tahoma"/>
      <w:sz w:val="16"/>
      <w:szCs w:val="16"/>
      <w:lang w:eastAsia="en-US"/>
    </w:rPr>
  </w:style>
  <w:style w:type="character" w:styleId="Hyperkobling">
    <w:name w:val="Hyperlink"/>
    <w:uiPriority w:val="99"/>
    <w:unhideWhenUsed/>
    <w:rsid w:val="00D24C85"/>
    <w:rPr>
      <w:color w:val="0000FF"/>
      <w:u w:val="single"/>
    </w:rPr>
  </w:style>
  <w:style w:type="paragraph" w:styleId="Listeavsnitt">
    <w:name w:val="List Paragraph"/>
    <w:basedOn w:val="Normal"/>
    <w:uiPriority w:val="34"/>
    <w:qFormat/>
    <w:rsid w:val="00805F31"/>
    <w:pPr>
      <w:ind w:left="720"/>
      <w:contextualSpacing/>
    </w:pPr>
  </w:style>
  <w:style w:type="character" w:customStyle="1" w:styleId="Ulstomtale1">
    <w:name w:val="Uløst omtale1"/>
    <w:basedOn w:val="Standardskriftforavsnitt"/>
    <w:uiPriority w:val="99"/>
    <w:semiHidden/>
    <w:unhideWhenUsed/>
    <w:rsid w:val="00517B4E"/>
    <w:rPr>
      <w:color w:val="605E5C"/>
      <w:shd w:val="clear" w:color="auto" w:fill="E1DFDD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517B4E"/>
    <w:pPr>
      <w:spacing w:after="200"/>
    </w:pPr>
    <w:rPr>
      <w:i/>
      <w:iCs/>
      <w:color w:val="44546A" w:themeColor="text2"/>
      <w:sz w:val="18"/>
      <w:szCs w:val="18"/>
    </w:rPr>
  </w:style>
  <w:style w:type="character" w:styleId="Ulstomtale">
    <w:name w:val="Unresolved Mention"/>
    <w:basedOn w:val="Standardskriftforavsnitt"/>
    <w:uiPriority w:val="99"/>
    <w:semiHidden/>
    <w:unhideWhenUsed/>
    <w:rsid w:val="00AD6A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2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eg"/><Relationship Id="rId18" Type="http://schemas.openxmlformats.org/officeDocument/2006/relationships/image" Target="cid:7cf3faef-9a79-47fb-af04-1b0ae5461a8a@exchange.tornado.email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endnotes" Target="endnotes.xml"/><Relationship Id="rId12" Type="http://schemas.openxmlformats.org/officeDocument/2006/relationships/image" Target="cid:3fc488b3-2cdf-400d-9690-818431400369@exchange.tornado.email" TargetMode="External"/><Relationship Id="rId17" Type="http://schemas.openxmlformats.org/officeDocument/2006/relationships/image" Target="media/image6.jpe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cid:cfffb573-ebc7-41f3-91f9-a2664e1ebf8b@exchange.tornado.email" TargetMode="External"/><Relationship Id="rId20" Type="http://schemas.openxmlformats.org/officeDocument/2006/relationships/image" Target="cid:45ad54fd-7a78-44f2-b3e9-7b604bbdc8e4@exchange.tornado.emai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hyperlink" Target="https://www.trondelagfylke.no/globalassets/dokumenter/folkehelse-idrett-og-frvillighet/frivillighet/frivillighetsplan-kunnskapsgrunnlaget.pdf" TargetMode="External"/><Relationship Id="rId28" Type="http://schemas.openxmlformats.org/officeDocument/2006/relationships/theme" Target="theme/theme1.xml"/><Relationship Id="rId10" Type="http://schemas.openxmlformats.org/officeDocument/2006/relationships/image" Target="cid:862791db-4537-4872-8f2d-d8afc95fbeec@exchange.tornado.email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cid:56287f46-b2a5-437d-877e-9fa5c609654f@exchange.tornado.email" TargetMode="External"/><Relationship Id="rId22" Type="http://schemas.openxmlformats.org/officeDocument/2006/relationships/hyperlink" Target="http://www.rennebu.frivilligsentral.no" TargetMode="Externa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j%20Britt\Skrivebord\Frivilligsentral-Brevark%20(2)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6B3AB-2B4E-4886-9355-295807CAB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Frivilligsentral-Brevark (2)</Template>
  <TotalTime>1078</TotalTime>
  <Pages>1</Pages>
  <Words>1675</Words>
  <Characters>8882</Characters>
  <Application>Microsoft Office Word</Application>
  <DocSecurity>0</DocSecurity>
  <Lines>74</Lines>
  <Paragraphs>21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Mediaprofil as</Company>
  <LinksUpToDate>false</LinksUpToDate>
  <CharactersWithSpaces>10536</CharactersWithSpaces>
  <SharedDoc>false</SharedDoc>
  <HLinks>
    <vt:vector size="6" baseType="variant">
      <vt:variant>
        <vt:i4>8061051</vt:i4>
      </vt:variant>
      <vt:variant>
        <vt:i4>3</vt:i4>
      </vt:variant>
      <vt:variant>
        <vt:i4>0</vt:i4>
      </vt:variant>
      <vt:variant>
        <vt:i4>5</vt:i4>
      </vt:variant>
      <vt:variant>
        <vt:lpwstr>http://www.rennebu.frivilligsentral.no/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MAB</dc:creator>
  <cp:keywords/>
  <dc:description/>
  <cp:lastModifiedBy>Maj Britt Svorkdal Hess</cp:lastModifiedBy>
  <cp:revision>19</cp:revision>
  <cp:lastPrinted>2025-04-30T10:58:00Z</cp:lastPrinted>
  <dcterms:created xsi:type="dcterms:W3CDTF">2025-04-03T07:37:00Z</dcterms:created>
  <dcterms:modified xsi:type="dcterms:W3CDTF">2025-05-08T07:36:00Z</dcterms:modified>
</cp:coreProperties>
</file>